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9C950" w14:textId="28880613" w:rsidR="00234FB6" w:rsidRPr="00234FB6" w:rsidRDefault="00293064" w:rsidP="00234FB6">
      <w:pPr>
        <w:spacing w:line="247" w:lineRule="auto"/>
        <w:rPr>
          <w:rFonts w:eastAsia="Times New Roman"/>
          <w:kern w:val="0"/>
          <w:sz w:val="21"/>
          <w:szCs w:val="21"/>
        </w:rPr>
      </w:pPr>
      <w:r>
        <w:rPr>
          <w:noProof/>
        </w:rPr>
        <w:drawing>
          <wp:anchor distT="0" distB="0" distL="114300" distR="114300" simplePos="0" relativeHeight="251660287" behindDoc="0" locked="0" layoutInCell="1" allowOverlap="1" wp14:anchorId="1E1CF800" wp14:editId="4C8A22E4">
            <wp:simplePos x="0" y="0"/>
            <wp:positionH relativeFrom="page">
              <wp:align>right</wp:align>
            </wp:positionH>
            <wp:positionV relativeFrom="page">
              <wp:align>top</wp:align>
            </wp:positionV>
            <wp:extent cx="7765576" cy="10055158"/>
            <wp:effectExtent l="0" t="0" r="698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08663399" wp14:editId="4ADC6907">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0E51D2"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564CE8A3" w14:textId="77777777" w:rsidR="00234FB6" w:rsidRPr="004E77A6" w:rsidRDefault="00234FB6" w:rsidP="00234FB6">
      <w:pPr>
        <w:spacing w:line="247" w:lineRule="auto"/>
        <w:jc w:val="center"/>
        <w:outlineLvl w:val="0"/>
        <w:rPr>
          <w:rFonts w:eastAsia="Times New Roman"/>
          <w:b/>
          <w:bCs/>
          <w:kern w:val="36"/>
          <w:sz w:val="32"/>
          <w:szCs w:val="32"/>
        </w:rPr>
      </w:pPr>
      <w:r w:rsidRPr="004E77A6">
        <w:rPr>
          <w:rFonts w:eastAsia="Times New Roman"/>
          <w:b/>
          <w:bCs/>
          <w:kern w:val="36"/>
          <w:sz w:val="32"/>
          <w:szCs w:val="32"/>
        </w:rPr>
        <w:lastRenderedPageBreak/>
        <w:t>2 Chronicles 1 Teaching Points and Bible Study Questions</w:t>
      </w:r>
    </w:p>
    <w:p w14:paraId="5F85A8AE"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Seek Wisdom Above All Else</w:t>
      </w:r>
    </w:p>
    <w:p w14:paraId="25A4F18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 Solomon's first act as king was to seek wisdom from God. When God appeared to him and asked what he desired, Solomon requested wisdom and knowledge to lead his people. This teaches us the importance of prioritizing wisdom over material wealth or power. As it is written, "Give me now wisdom and knowledge, that I may go out and come in before this people" (2 Chronicles 1:10). In our daily lives, seeking divine wisdom can guide us to make decisions that honor God and benefit others.</w:t>
      </w:r>
    </w:p>
    <w:p w14:paraId="43D2AB7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seeking wisdom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valued wisdom over wealth or power,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wisdom in challenging situations? </w:t>
      </w:r>
    </w:p>
    <w:p w14:paraId="04091C3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Honors Selfless Requests</w:t>
      </w:r>
    </w:p>
    <w:p w14:paraId="6C8C735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request for wisdom was not for personal gain but for the benefit of his people. God was pleased with this selfless request and granted him not only wisdom but also riches and honor. "Because this was in your heart, and you have not asked for riches, wealth, or honor... I will give you wisdom and knowledge" (2 Chronicles 1:11-12). When our desires align with God's will and the well-being of others, He often blesses us beyond our expectations.</w:t>
      </w:r>
    </w:p>
    <w:p w14:paraId="63310EF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Solomon's selfless request for wisdom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selfless requests over personal gain in 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 about prioritizing others' needs in your own requests to God? </w:t>
      </w:r>
    </w:p>
    <w:p w14:paraId="6C18156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p>
    <w:p w14:paraId="72FB3F41"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2BB68B3D" w14:textId="77777777" w:rsidR="00234FB6" w:rsidRDefault="00234FB6" w:rsidP="00234FB6">
      <w:pPr>
        <w:spacing w:line="247" w:lineRule="auto"/>
        <w:rPr>
          <w:rFonts w:eastAsia="Times New Roman"/>
          <w:b/>
          <w:bCs/>
          <w:kern w:val="0"/>
          <w:sz w:val="21"/>
          <w:szCs w:val="21"/>
        </w:rPr>
      </w:pPr>
    </w:p>
    <w:p w14:paraId="150868EC" w14:textId="77777777" w:rsidR="00234FB6" w:rsidRPr="00E14BB6"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Power of Worship</w:t>
      </w:r>
    </w:p>
    <w:p w14:paraId="7EADDD5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Before making his request, Solomon offered sacrifices to God at the high place in Gibeon. This act of worship set the stage for his encounter with God. Worship is a powerful way to connect with the Creator and align our hearts with His purposes. "Solomon went up there before the LORD to the bronze altar... and offered a thousand burnt offerings on it" (2 Chronicles 1:6). Regular worship keeps us grounded and focused on what truly matters.</w:t>
      </w:r>
    </w:p>
    <w:p w14:paraId="6F10D72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worship influence your decision-making like Solomon's request for wisdom in 2 Chronicles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prioritized worship before seeking wisdom,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worship that might transform your approach to challenges today? </w:t>
      </w:r>
    </w:p>
    <w:p w14:paraId="741BB65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Leadership Requires Divine Guidance</w:t>
      </w:r>
    </w:p>
    <w:p w14:paraId="662EC4C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 understood that leading a nation was a task beyond human capability without divine guidance. His request for wisdom underscores the necessity of seeking God's direction in leadership roles. Whether leading a family, a team, or a community, we should always seek God's wisdom to guide our actions and decisions.</w:t>
      </w:r>
    </w:p>
    <w:p w14:paraId="2B3EECE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divine guidance enhance your decision-making as a leader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prioritized wisdom over wealth when leading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leadership is aligned with divine guidance? </w:t>
      </w:r>
    </w:p>
    <w:p w14:paraId="1FF7526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4ED6F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C245F81" w14:textId="77777777" w:rsidR="00234FB6" w:rsidRDefault="00234FB6" w:rsidP="00234FB6">
      <w:pPr>
        <w:spacing w:line="247" w:lineRule="auto"/>
        <w:rPr>
          <w:rFonts w:eastAsia="Times New Roman"/>
          <w:b/>
          <w:bCs/>
          <w:kern w:val="0"/>
          <w:sz w:val="21"/>
          <w:szCs w:val="21"/>
        </w:rPr>
      </w:pPr>
    </w:p>
    <w:p w14:paraId="2813ADD1" w14:textId="2F9A43B6"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God’s Generosity Knows No Bounds</w:t>
      </w:r>
    </w:p>
    <w:p w14:paraId="15FFF87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God's response to Solomon's request demonstrates His boundless generosity. Not only did He grant Solomon wisdom, but He also gave him wealth and honor. "I will also give you riches, wealth, and honor, unlike anything given to the kings before you or after you" (2 Chronicles 1:12). This reminds us that God is able to do immeasurably more than we ask or imagine when we align our hearts with His will.</w:t>
      </w:r>
    </w:p>
    <w:p w14:paraId="17EC3A16" w14:textId="77777777" w:rsidR="00234FB6" w:rsidRDefault="00234FB6" w:rsidP="00234FB6">
      <w:pPr>
        <w:spacing w:line="247" w:lineRule="auto"/>
      </w:pPr>
      <w:r w:rsidRPr="00F6333B">
        <w:rPr>
          <w:rFonts w:eastAsia="Times New Roman"/>
          <w:kern w:val="0"/>
          <w:sz w:val="21"/>
          <w:szCs w:val="21"/>
        </w:rPr>
        <w:t>1. How can you recognize and respond to God's generosity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wisdom over material wealth, as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boundless generosity inspire you to be more generous with others?</w:t>
      </w:r>
    </w:p>
    <w:p w14:paraId="5C7D28B2"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488F122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approach to God was marked by humility. He acknowledged his need for wisdom to govern the people effectively. Humility is a key trait for anyone seeking to grow spiritually and lead others. By recognizing our limitations and relying on God, we open ourselves to His guidance and blessings.</w:t>
      </w:r>
    </w:p>
    <w:p w14:paraId="33B9163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Solomon's request for wisdom over wealth inspire your approach to humility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seeking guidance or wisdom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prioritize humility in your personal and professional life? </w:t>
      </w:r>
    </w:p>
    <w:p w14:paraId="5E9571C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3BA60F"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595E4618" w14:textId="77777777" w:rsidR="00234FB6" w:rsidRDefault="00234FB6" w:rsidP="00234FB6">
      <w:pPr>
        <w:spacing w:line="247" w:lineRule="auto"/>
        <w:rPr>
          <w:rFonts w:eastAsia="Times New Roman"/>
          <w:b/>
          <w:bCs/>
          <w:kern w:val="0"/>
          <w:sz w:val="21"/>
          <w:szCs w:val="21"/>
        </w:rPr>
      </w:pPr>
    </w:p>
    <w:p w14:paraId="10B3ECD9"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God’s Presence is Our Greatest Asset</w:t>
      </w:r>
    </w:p>
    <w:p w14:paraId="61920A6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encounter with God at Gibeon highlights the importance of God's presence in our lives. It is His presence that empowers us, provides wisdom, and brings peace. "That night God appeared to Solomon and said to him, 'Ask for whatever you want Me to give you'" (2 Chronicles 1:7). Prioritizing time in God's presence can transform our lives and equip us for the challenges we face.</w:t>
      </w:r>
    </w:p>
    <w:p w14:paraId="3AA6463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God's presence in your daily decision-making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Solomon's success and how can it be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presence as your greatest asset in challenges? </w:t>
      </w:r>
    </w:p>
    <w:p w14:paraId="17E0B7A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a Godly Parent</w:t>
      </w:r>
    </w:p>
    <w:p w14:paraId="22F224F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desire for wisdom was influenced by his father David's legacy. David's relationship with God set a foundation for Solomon's reign. This illustrates the impact a godly parent can have on their children. By living a life that honors God, we can inspire future generations to seek Him and His wisdom.</w:t>
      </w:r>
    </w:p>
    <w:p w14:paraId="3E80BA0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Solomon's request for wisdom inspire your approach to leaving a godly legacy for your children?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valued wisdom over wealth, and how can this influence your parenting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children inherit a legacy of faith and wisdom? </w:t>
      </w:r>
    </w:p>
    <w:p w14:paraId="6B6E3F8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888186"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32DDDD34" w14:textId="77777777" w:rsidR="00234FB6" w:rsidRDefault="00234FB6" w:rsidP="00234FB6">
      <w:pPr>
        <w:spacing w:line="247" w:lineRule="auto"/>
        <w:rPr>
          <w:rFonts w:eastAsia="Times New Roman"/>
          <w:b/>
          <w:bCs/>
          <w:kern w:val="0"/>
          <w:sz w:val="21"/>
          <w:szCs w:val="21"/>
        </w:rPr>
      </w:pPr>
    </w:p>
    <w:p w14:paraId="047BE08C"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God’s Promises are Faithful</w:t>
      </w:r>
    </w:p>
    <w:p w14:paraId="1F62075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fulfillment of God's promise to Solomon is a testament to His faithfulness. When God makes a promise, He keeps it. "I will give you wisdom and knowledge" (2 Chronicles 1:12). Trusting in God's promises provides us with hope and assurance, knowing that He is faithful to His word.</w:t>
      </w:r>
    </w:p>
    <w:p w14:paraId="0EC176F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trust God's promises in your daily decisions like Solomon did with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in promises encourages us to seek His guidance first?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 about prioritizing God's promises over personal desires? </w:t>
      </w:r>
    </w:p>
    <w:p w14:paraId="2EFCD491"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Pursuit of God’s Kingdom</w:t>
      </w:r>
    </w:p>
    <w:p w14:paraId="3473906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story encourages us to seek first the kingdom of God and His righteousness. When we prioritize God's kingdom, everything else falls into place. "Seek first the kingdom of God and His righteousness, and all these things will be added unto you" (Matthew 6:33). By focusing on God's purposes, we align ourselves with His blessings and guidance.</w:t>
      </w:r>
    </w:p>
    <w:p w14:paraId="50785F97"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Solomon's request for wisdom inspire your pursuit of God's Kingdom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prioritizing God's wisdom over wealth is crucial for advancing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seek God's guidance like Solomon did?</w:t>
      </w:r>
      <w:r w:rsidRPr="001B37DC">
        <w:br w:type="page"/>
      </w:r>
    </w:p>
    <w:p w14:paraId="34F81453" w14:textId="77777777" w:rsidR="00234FB6" w:rsidRPr="004E77A6" w:rsidRDefault="00234FB6" w:rsidP="00234FB6">
      <w:pPr>
        <w:spacing w:line="247" w:lineRule="auto"/>
        <w:jc w:val="center"/>
        <w:outlineLvl w:val="0"/>
        <w:rPr>
          <w:rFonts w:eastAsia="Times New Roman"/>
          <w:b/>
          <w:bCs/>
          <w:kern w:val="36"/>
          <w:sz w:val="32"/>
          <w:szCs w:val="32"/>
        </w:rPr>
      </w:pPr>
      <w:r w:rsidRPr="004E77A6">
        <w:rPr>
          <w:rFonts w:eastAsia="Times New Roman"/>
          <w:b/>
          <w:bCs/>
          <w:kern w:val="36"/>
          <w:sz w:val="32"/>
          <w:szCs w:val="32"/>
        </w:rPr>
        <w:t>2 Chronicles 2 Teaching Points and Bible Study Questions</w:t>
      </w:r>
    </w:p>
    <w:p w14:paraId="2C308048"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Preparation</w:t>
      </w:r>
    </w:p>
    <w:p w14:paraId="5BB6129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2, we see Solomon preparing to build a temple for the Lord. Preparation is key in any endeavor, especially when it comes to serving God. Solomon's meticulous planning reminds us that our efforts should be intentional and well thought out. As it is written, "Now I am building a house for the Name of the LORD my God, to dedicate it to Him" (2 Chronicles 2:4). Just as Solomon prepared to honor God, we too should prepare our hearts and minds to serve Him in all we do.</w:t>
      </w:r>
    </w:p>
    <w:p w14:paraId="72F4DD4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Solomon's preparation methods to your personal or professional projects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thorough preparation is crucial for achieving success in your daily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preparations align with your long-term goals? </w:t>
      </w:r>
    </w:p>
    <w:p w14:paraId="36DB1C7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Recognizing God's Greatness</w:t>
      </w:r>
    </w:p>
    <w:p w14:paraId="0EDF789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 acknowledges the greatness of God, stating, "But who is able to build a house for Him, since the heavens, even the highest heavens, cannot contain Him?" (2 Chronicles 2:6). This recognition of God's majesty is a humbling reminder that our Creator is beyond our comprehension. In our daily lives, acknowledging God's greatness can inspire awe and reverence, motivating us to live in a way that honors Him.</w:t>
      </w:r>
    </w:p>
    <w:p w14:paraId="2E22FD2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God's greatness in your daily work and responsibilities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greatness is essential in planning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greatness is reflected in your community interactions? </w:t>
      </w:r>
    </w:p>
    <w:p w14:paraId="0F5653AE"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p>
    <w:p w14:paraId="7DD4E883"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6BE8F388" w14:textId="77777777" w:rsidR="00234FB6" w:rsidRDefault="00234FB6" w:rsidP="00234FB6">
      <w:pPr>
        <w:spacing w:line="247" w:lineRule="auto"/>
        <w:rPr>
          <w:rFonts w:eastAsia="Times New Roman"/>
          <w:b/>
          <w:bCs/>
          <w:kern w:val="0"/>
          <w:sz w:val="21"/>
          <w:szCs w:val="21"/>
        </w:rPr>
      </w:pPr>
    </w:p>
    <w:p w14:paraId="62D391AE" w14:textId="77777777" w:rsidR="00234FB6" w:rsidRPr="00E14BB6"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Value of Skilled Workmanship</w:t>
      </w:r>
    </w:p>
    <w:p w14:paraId="6988A1F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 sought skilled workers to construct the temple, emphasizing the value of craftsmanship and excellence. "Send me, therefore, a craftsman skilled in gold, silver, bronze, and iron" (2 Chronicles 2:7). This teaches us that God values the talents and skills He has given us. Whether in our careers or personal projects, we should strive for excellence, using our gifts to glorify God.</w:t>
      </w:r>
    </w:p>
    <w:p w14:paraId="39BB68B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the value of skilled workmanship in your current job or daily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skilled craftsmanship was important in building the temple,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approach to selecting skilled workers for your own projects or goals? </w:t>
      </w:r>
    </w:p>
    <w:p w14:paraId="65ABF27D"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Collaboration and Unity</w:t>
      </w:r>
    </w:p>
    <w:p w14:paraId="10829B5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Solomon's collaboration with King Hiram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highlights the power of unity and cooperation. "Now send me cedar logs from Lebanon" (2 Chronicles 2:8). Working together with others, even those outside our immediate community, can lead to greater achievements. In our lives, fostering unity and collaboration can help us accomplish more for God's kingdom.</w:t>
      </w:r>
    </w:p>
    <w:p w14:paraId="7D8E7B6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foster collaboration in our community like Solomon did with Hiram for the temple's construction?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Solomon's successful partnership with Hiram, and how can we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effective teamwork in your projects, inspired by Solomon's collaboration with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w:t>
      </w:r>
    </w:p>
    <w:p w14:paraId="269830E6"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31BD82"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43B47B5" w14:textId="77777777" w:rsidR="00234FB6" w:rsidRDefault="00234FB6" w:rsidP="00234FB6">
      <w:pPr>
        <w:spacing w:line="247" w:lineRule="auto"/>
        <w:rPr>
          <w:rFonts w:eastAsia="Times New Roman"/>
          <w:b/>
          <w:bCs/>
          <w:kern w:val="0"/>
          <w:sz w:val="21"/>
          <w:szCs w:val="21"/>
        </w:rPr>
      </w:pPr>
    </w:p>
    <w:p w14:paraId="5E21D31F" w14:textId="614020E8"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Generosity in Giving</w:t>
      </w:r>
    </w:p>
    <w:p w14:paraId="52AD33E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Solomon's willingness to provide for the workers shows the importance of generosity. "I will give your servants, the woodsmen who cut the timber, twenty thousand </w:t>
      </w:r>
      <w:proofErr w:type="spellStart"/>
      <w:r w:rsidRPr="00F6333B">
        <w:rPr>
          <w:rFonts w:eastAsia="Times New Roman"/>
          <w:kern w:val="0"/>
          <w:sz w:val="21"/>
          <w:szCs w:val="21"/>
        </w:rPr>
        <w:t>cors</w:t>
      </w:r>
      <w:proofErr w:type="spellEnd"/>
      <w:r w:rsidRPr="00F6333B">
        <w:rPr>
          <w:rFonts w:eastAsia="Times New Roman"/>
          <w:kern w:val="0"/>
          <w:sz w:val="21"/>
          <w:szCs w:val="21"/>
        </w:rPr>
        <w:t xml:space="preserve"> of ground wheat" (2 Chronicles 2:10). Generosity is a reflection of God's own nature, and when we give freely, we mirror His love and provision. Let us be generous with our resources, time, and talents.</w:t>
      </w:r>
    </w:p>
    <w:p w14:paraId="59AC6D52" w14:textId="77777777" w:rsidR="00234FB6" w:rsidRDefault="00234FB6" w:rsidP="00234FB6">
      <w:pPr>
        <w:spacing w:line="247" w:lineRule="auto"/>
      </w:pPr>
      <w:r w:rsidRPr="00F6333B">
        <w:rPr>
          <w:rFonts w:eastAsia="Times New Roman"/>
          <w:kern w:val="0"/>
          <w:sz w:val="21"/>
          <w:szCs w:val="21"/>
        </w:rPr>
        <w:t>1. How can Solomon's preparations for the temple inspire your own generosity in giving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prioritized quality materials and skilled workers in his offerings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Solomon's approach to giving that applies to your community involvement?</w:t>
      </w:r>
    </w:p>
    <w:p w14:paraId="46EAC52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Worship</w:t>
      </w:r>
    </w:p>
    <w:p w14:paraId="379AEF6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temple Solomon built was a place for worship, underscoring the centrality of worship in our relationship with God. "To burn fragrant incense before Him, to set out the showbread regularly" (2 Chronicles 2:4). Worship is not just a Sunday activity; it is a lifestyle. By making worship a priority, we align our hearts with God's will and draw closer to Him.</w:t>
      </w:r>
    </w:p>
    <w:p w14:paraId="4DDFABD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prioritize worship in our daily lives like Solomon did in building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involved skilled workers in worship,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is as intentional and purposeful as Solomon's temple plans? </w:t>
      </w:r>
    </w:p>
    <w:p w14:paraId="18CF69D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1CFD34"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3B2A9D64" w14:textId="77777777" w:rsidR="00234FB6" w:rsidRDefault="00234FB6" w:rsidP="00234FB6">
      <w:pPr>
        <w:spacing w:line="247" w:lineRule="auto"/>
        <w:rPr>
          <w:rFonts w:eastAsia="Times New Roman"/>
          <w:b/>
          <w:bCs/>
          <w:kern w:val="0"/>
          <w:sz w:val="21"/>
          <w:szCs w:val="21"/>
        </w:rPr>
      </w:pPr>
    </w:p>
    <w:p w14:paraId="6CE4D593"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Seeking Wisdom</w:t>
      </w:r>
    </w:p>
    <w:p w14:paraId="21E256D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request for skilled workers also reflects his wisdom in seeking the best for God's house. "Send me, therefore, a craftsman skilled in gold, silver, bronze, and iron" (2 Chronicles 2:7). Wisdom is a gift from God, and we should seek it earnestly in all our decisions. By asking God for wisdom, we can navigate life's challenges with discernment and grace.</w:t>
      </w:r>
    </w:p>
    <w:p w14:paraId="032A92C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wisdom like Solomon enhance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prioritized wisdom over wealth when building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wisdom in challenging situations today? </w:t>
      </w:r>
    </w:p>
    <w:p w14:paraId="134DD53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Acknowledging Our Limitations</w:t>
      </w:r>
    </w:p>
    <w:p w14:paraId="2BF9F25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admission that no building could contain God is a lesson in humility. "But who is able to build a house for Him?" (2 Chronicles 2:6). Recognizing our limitations keeps us humble and reliant on God's strength. In our daily lives, acknowledging that we cannot do everything on our own leads us to depend more on God's guidance and power.</w:t>
      </w:r>
    </w:p>
    <w:p w14:paraId="2ED3673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acknowledging our limitations enhance collaboration with others in achieving common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limitations is crucial in seeking divine guidance and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approach to acknowledging his limitations in your own projects? </w:t>
      </w:r>
    </w:p>
    <w:p w14:paraId="7F2AD6B5"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7BCD06"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0D752EFB" w14:textId="77777777" w:rsidR="00234FB6" w:rsidRDefault="00234FB6" w:rsidP="00234FB6">
      <w:pPr>
        <w:spacing w:line="247" w:lineRule="auto"/>
        <w:rPr>
          <w:rFonts w:eastAsia="Times New Roman"/>
          <w:b/>
          <w:bCs/>
          <w:kern w:val="0"/>
          <w:sz w:val="21"/>
          <w:szCs w:val="21"/>
        </w:rPr>
      </w:pPr>
    </w:p>
    <w:p w14:paraId="639817D1"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Significance of Dedication</w:t>
      </w:r>
    </w:p>
    <w:p w14:paraId="5CD6957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dedication to building the temple shows the importance of commitment to God's work. "Now I am building a house for the Name of the LORD my God" (2 Chronicles 2:4). Dedication to God's purposes requires perseverance and faithfulness. Let us commit ourselves fully to the tasks God has set before us, trusting that He will bless our efforts.</w:t>
      </w:r>
    </w:p>
    <w:p w14:paraId="2F30458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Solomon's dedication to your personal or professional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is crucial in achieving long-term goals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dedication aligns with your values and beliefs? </w:t>
      </w:r>
    </w:p>
    <w:p w14:paraId="69E8235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09A0652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Finally, Solomon's focus on building a temple for God's Name reminds us of the eternal perspective we should maintain. "To dedicate it to Him" (2 Chronicles 2:4). Our lives are not just about the here and now; they are part of God's eternal plan. By keeping our eyes on eternity, we can live with purpose and hope, knowing that our efforts have lasting significance in God's kingdom.</w:t>
      </w:r>
    </w:p>
    <w:p w14:paraId="69561509"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Solomon's temple-building project inspire us to prioritize eternal values in our daily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sought skilled workers for the temple,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Solomon's dedication to God's house about maintaining an eternal perspective in life?</w:t>
      </w:r>
      <w:r w:rsidRPr="001B37DC">
        <w:br w:type="page"/>
      </w:r>
    </w:p>
    <w:p w14:paraId="2671E21F" w14:textId="77777777" w:rsidR="00234FB6" w:rsidRPr="004E77A6" w:rsidRDefault="00234FB6" w:rsidP="00234FB6">
      <w:pPr>
        <w:spacing w:line="247" w:lineRule="auto"/>
        <w:jc w:val="center"/>
        <w:outlineLvl w:val="0"/>
        <w:rPr>
          <w:rFonts w:eastAsia="Times New Roman"/>
          <w:b/>
          <w:bCs/>
          <w:kern w:val="36"/>
          <w:sz w:val="32"/>
          <w:szCs w:val="32"/>
        </w:rPr>
      </w:pPr>
      <w:r w:rsidRPr="004E77A6">
        <w:rPr>
          <w:rFonts w:eastAsia="Times New Roman"/>
          <w:b/>
          <w:bCs/>
          <w:kern w:val="36"/>
          <w:sz w:val="32"/>
          <w:szCs w:val="32"/>
        </w:rPr>
        <w:t>2 Chronicles 3 Teaching Points and Bible Study Questions</w:t>
      </w:r>
    </w:p>
    <w:p w14:paraId="79FC8FA8"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Obedience to God's Instructions</w:t>
      </w:r>
    </w:p>
    <w:p w14:paraId="69201C6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3, we see Solomon beginning the construction of the temple in Jerusalem, following the precise instructions given by God to his father, David. This reminds us of the importance of obedience to God's Word. As it is written, "If you love Me, you will keep My commandments" (John 14:15). Obedience is not just about following rules; it's about expressing our love and reverence for God.</w:t>
      </w:r>
    </w:p>
    <w:p w14:paraId="0FEED61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ensure our actions align with God's instructions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guidance over personal desires? </w:t>
      </w:r>
    </w:p>
    <w:p w14:paraId="58970F8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Sacred Spaces</w:t>
      </w:r>
    </w:p>
    <w:p w14:paraId="363CC26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temple was not just a building; it was a sacred space where God’s presence dwelled among His people. This teaches us the value of creating spaces in our lives dedicated to worship and communion with God. "For where two or three gather together in My name, there am I with them" (Matthew 18:20). Whether it's a quiet corner in your home or a community church, these spaces are vital for spiritual growth.</w:t>
      </w:r>
    </w:p>
    <w:p w14:paraId="53FBDBD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creating sacred spaces in your home enhance your spiritual practices and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details in the construction of sacred spaces?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your community spaces more spiritually inviting and meaningful? </w:t>
      </w:r>
    </w:p>
    <w:p w14:paraId="002E8854"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1430A63B"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2965E341" w14:textId="77777777" w:rsidR="00234FB6" w:rsidRDefault="00234FB6" w:rsidP="00234FB6">
      <w:pPr>
        <w:spacing w:line="247" w:lineRule="auto"/>
        <w:rPr>
          <w:rFonts w:eastAsia="Times New Roman"/>
          <w:b/>
          <w:bCs/>
          <w:kern w:val="0"/>
          <w:sz w:val="21"/>
          <w:szCs w:val="21"/>
        </w:rPr>
      </w:pPr>
    </w:p>
    <w:p w14:paraId="44CBF0D6" w14:textId="77777777" w:rsidR="00234FB6" w:rsidRPr="002061CB"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Role of Beauty in Worship</w:t>
      </w:r>
    </w:p>
    <w:p w14:paraId="5EE324F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temple was adorned with gold, precious stones, and intricate carvings, reflecting the beauty and majesty of God. This reminds us that beauty has a place in worship, as it can elevate our hearts and minds to the Creator. "Worship the LORD in the splendor of His holiness; tremble before Him, all the earth" (Psalm 96:9). Let the beauty around you inspire your worship.</w:t>
      </w:r>
    </w:p>
    <w:p w14:paraId="4B0D44A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incorporating beauty in worship enhance your personal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beauty in the construction of sacred spaces?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more beautiful worship environment in your community? </w:t>
      </w:r>
    </w:p>
    <w:p w14:paraId="570EEA32"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 in Purpose</w:t>
      </w:r>
    </w:p>
    <w:p w14:paraId="723B56D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construction of the temple was a massive undertaking that required the cooperation and unity of many people. This unity in purpose is a powerful force, as seen in the early church: "All the believers were one in heart and mind" (Acts 4:32). When we work together for God's kingdom, we can achieve great things.</w:t>
      </w:r>
    </w:p>
    <w:p w14:paraId="697FEF7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unity in purpose enhance our community projects, similar to Solomon's temple construction?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shared goals strengthen relationships within a group or organization?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purpose within your family or workplace? </w:t>
      </w:r>
    </w:p>
    <w:p w14:paraId="6C12954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F49D1B"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063BDB2C" w14:textId="77777777" w:rsidR="00234FB6" w:rsidRDefault="00234FB6" w:rsidP="00234FB6">
      <w:pPr>
        <w:spacing w:line="247" w:lineRule="auto"/>
        <w:rPr>
          <w:rFonts w:eastAsia="Times New Roman"/>
          <w:b/>
          <w:bCs/>
          <w:kern w:val="0"/>
          <w:sz w:val="21"/>
          <w:szCs w:val="21"/>
        </w:rPr>
      </w:pPr>
    </w:p>
    <w:p w14:paraId="4153C99A"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Legacy of Faithful Leadership</w:t>
      </w:r>
    </w:p>
    <w:p w14:paraId="4669EFA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Solomon's leadership in building the temple was a continuation of his father David's vision. This highlights the impact of faithful leadership and the importance of passing on a legacy of faith.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(Proverbs 22:6). Your faith today can inspire future generations.</w:t>
      </w:r>
    </w:p>
    <w:p w14:paraId="691B201F" w14:textId="77777777" w:rsidR="00234FB6" w:rsidRDefault="00234FB6" w:rsidP="00234FB6">
      <w:pPr>
        <w:spacing w:line="247" w:lineRule="auto"/>
      </w:pPr>
      <w:r w:rsidRPr="00F6333B">
        <w:rPr>
          <w:rFonts w:eastAsia="Times New Roman"/>
          <w:kern w:val="0"/>
          <w:sz w:val="21"/>
          <w:szCs w:val="21"/>
        </w:rPr>
        <w:t>1. How can you apply Solomon's dedication to God's temple in your own leadership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prioritizing faith in your leadership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 legacy of faith matter in your personal and professional life?</w:t>
      </w:r>
    </w:p>
    <w:p w14:paraId="50AC324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the Temple's Design</w:t>
      </w:r>
    </w:p>
    <w:p w14:paraId="7911D90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Every detail of the temple's design had symbolic meaning, pointing to deeper spiritual truths. This reminds us that God is in the details of our lives, and everything has a purpose. "For we are God’s workmanship, created in Christ Jesus to do good works" (Ephesians 2:10). Look for God's hand in the details of your life.</w:t>
      </w:r>
    </w:p>
    <w:p w14:paraId="3CBF0E4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temple's design inspire you to create sacred spaces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materials were chosen for the temple, and how can this influence your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temple's symbolism to enhance your spiritual practices today? </w:t>
      </w:r>
    </w:p>
    <w:p w14:paraId="08945B18"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776742"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05C12A05" w14:textId="77777777" w:rsidR="00234FB6" w:rsidRDefault="00234FB6" w:rsidP="00234FB6">
      <w:pPr>
        <w:rPr>
          <w:rFonts w:eastAsia="Times New Roman"/>
          <w:b/>
          <w:bCs/>
          <w:kern w:val="0"/>
          <w:sz w:val="21"/>
          <w:szCs w:val="21"/>
        </w:rPr>
      </w:pPr>
    </w:p>
    <w:p w14:paraId="5E75A987" w14:textId="77777777" w:rsidR="00234FB6" w:rsidRPr="002061CB" w:rsidRDefault="00234FB6" w:rsidP="00234FB6">
      <w:pPr>
        <w:rPr>
          <w:rFonts w:eastAsia="Times New Roman"/>
          <w:b/>
          <w:bCs/>
          <w:kern w:val="0"/>
          <w:sz w:val="21"/>
          <w:szCs w:val="21"/>
        </w:rPr>
      </w:pPr>
      <w:r w:rsidRPr="00F6333B">
        <w:rPr>
          <w:rFonts w:eastAsia="Times New Roman"/>
          <w:b/>
          <w:bCs/>
          <w:kern w:val="0"/>
          <w:sz w:val="21"/>
          <w:szCs w:val="21"/>
        </w:rPr>
        <w:t>The Call to Holiness</w:t>
      </w:r>
    </w:p>
    <w:p w14:paraId="62F5843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temple was a holy place, set apart for God. This calls us to live lives of holiness, set apart for His purposes. "But just as He who called you is holy, so be holy in all you do" (1 Peter 1:15). Strive to reflect God's holiness in your daily actions.</w:t>
      </w:r>
    </w:p>
    <w:p w14:paraId="7FDE52E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building a sacred space in your life enhance your call to holiness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details in the temple's construction for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your actions reflect a commitment to holiness? </w:t>
      </w:r>
    </w:p>
    <w:p w14:paraId="0F202E3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Reminder of God's Faithfulness</w:t>
      </w:r>
    </w:p>
    <w:p w14:paraId="609A691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completion of the temple was a testament to God's faithfulness in fulfilling His promises. "Know therefore that the LORD your God is God; He is the faithful God" (Deuteronomy 7:9). Trust in His promises, for He is faithful to complete the work He has begun in you.</w:t>
      </w:r>
    </w:p>
    <w:p w14:paraId="1EBDB70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construction of the temple remind you of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build in your life that reflects God's faithfulness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God's past faithfulness help you trust Him with future challenges? </w:t>
      </w:r>
    </w:p>
    <w:p w14:paraId="6F223E35"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B974D6"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58C3F9B3" w14:textId="77777777" w:rsidR="00234FB6" w:rsidRDefault="00234FB6" w:rsidP="00234FB6">
      <w:pPr>
        <w:spacing w:line="247" w:lineRule="auto"/>
        <w:rPr>
          <w:rFonts w:eastAsia="Times New Roman"/>
          <w:b/>
          <w:bCs/>
          <w:kern w:val="0"/>
          <w:sz w:val="21"/>
          <w:szCs w:val="21"/>
        </w:rPr>
      </w:pPr>
    </w:p>
    <w:p w14:paraId="714F3E90"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Joy of Worship</w:t>
      </w:r>
    </w:p>
    <w:p w14:paraId="082001C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temple was a place of joy and celebration, where people gathered to worship God. This joy is a vital part of our faith journey. "Rejoice in the Lord always. I will say it again: Rejoice!" (Philippians 4:4). Let your worship be filled with joy and gratitude.</w:t>
      </w:r>
    </w:p>
    <w:p w14:paraId="4EF1766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detailed construction of the temple inspire joy in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create a dedicated space for worship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beauty and craftsmanship of the temple matter in cultivating a joyful worship experience? </w:t>
      </w:r>
    </w:p>
    <w:p w14:paraId="2057327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Perspective</w:t>
      </w:r>
    </w:p>
    <w:p w14:paraId="4C37E72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While the temple was a magnificent structure, it was ultimately a shadow of the greater reality to come in Christ. This reminds us to keep an eternal perspective, focusing on the things that truly matter. "Set your minds on things above, not on earthly things" (Colossians 3:2). Let your life be a reflection of the eternal hope we have in Christ.</w:t>
      </w:r>
    </w:p>
    <w:p w14:paraId="17ABC0E7"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building a spiritual foundation today impact your eternal perspective and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focusing on eternal values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an eternal perspective influence your decisions and priorities?</w:t>
      </w:r>
      <w:r w:rsidRPr="001B37DC">
        <w:br w:type="page"/>
      </w:r>
    </w:p>
    <w:p w14:paraId="33140974" w14:textId="77777777" w:rsidR="00234FB6" w:rsidRPr="004E77A6" w:rsidRDefault="00234FB6" w:rsidP="00234FB6">
      <w:pPr>
        <w:spacing w:line="247" w:lineRule="auto"/>
        <w:jc w:val="center"/>
        <w:outlineLvl w:val="0"/>
        <w:rPr>
          <w:rFonts w:eastAsia="Times New Roman"/>
          <w:b/>
          <w:bCs/>
          <w:kern w:val="36"/>
          <w:sz w:val="32"/>
          <w:szCs w:val="32"/>
        </w:rPr>
      </w:pPr>
      <w:r w:rsidRPr="004E77A6">
        <w:rPr>
          <w:rFonts w:eastAsia="Times New Roman"/>
          <w:b/>
          <w:bCs/>
          <w:kern w:val="36"/>
          <w:sz w:val="32"/>
          <w:szCs w:val="32"/>
        </w:rPr>
        <w:t>2 Chronicles 4 Teaching Points and Bible Study Questions</w:t>
      </w:r>
    </w:p>
    <w:p w14:paraId="22BB6F13"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Beauty of God’s House</w:t>
      </w:r>
    </w:p>
    <w:p w14:paraId="0BA0EDC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4, we see the detailed craftsmanship of Solomon’s temple, reminding us of the beauty and order in God’s creation. The temple was adorned with intricate designs, reflecting the glory of God. This teaches us to appreciate beauty and excellence in our own lives, as we are called to do everything for the glory of God (1 Corinthians 10:31).</w:t>
      </w:r>
    </w:p>
    <w:p w14:paraId="37CE451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contribute to the beauty of your place of worship in practical ways?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beauty and craftsmanship in His house?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temple's design to enhance your personal worship space? </w:t>
      </w:r>
    </w:p>
    <w:p w14:paraId="7F3CF80A"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Preparation</w:t>
      </w:r>
    </w:p>
    <w:p w14:paraId="6104876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highlights the meticulous preparation that went into building the temple. This reminds us of the importance of preparation in our spiritual lives. Just as the temple was prepared for worship, we must prepare our hearts to be a dwelling place for the Holy Spirit. "Prepare your minds for action, be sober-minded" (1 Peter 1:13).</w:t>
      </w:r>
    </w:p>
    <w:p w14:paraId="05CC3AB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the detailed preparation of the temple to your personal or professional projects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meticulous preparation was emphasized in the construction of the temple furnishings?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preparation that could enhance your spiritual or daily life routines? </w:t>
      </w:r>
    </w:p>
    <w:p w14:paraId="6C8B285E"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09022B"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65EDF91" w14:textId="77777777" w:rsidR="00234FB6" w:rsidRDefault="00234FB6" w:rsidP="00234FB6">
      <w:pPr>
        <w:spacing w:line="247" w:lineRule="auto"/>
        <w:rPr>
          <w:rFonts w:eastAsia="Times New Roman"/>
          <w:b/>
          <w:bCs/>
          <w:kern w:val="0"/>
          <w:sz w:val="21"/>
          <w:szCs w:val="21"/>
        </w:rPr>
      </w:pPr>
    </w:p>
    <w:p w14:paraId="06F62BD9" w14:textId="4BA50FE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Significance of Sacrifice</w:t>
      </w:r>
    </w:p>
    <w:p w14:paraId="2CFCC66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altar in the temple was central to worship, symbolizing the importance of sacrifice. This points us to the ultimate sacrifice of Jesus Christ, who gave Himself for our sins. "For Christ also suffered once for sins, the righteous for the unrighteous, to bring you to God" (1 Peter 3:18).</w:t>
      </w:r>
    </w:p>
    <w:p w14:paraId="7853209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detailed preparation of sacrifices inspire your approach to personal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grandeur of Solomon's altar is significant for understanding the value of sacrifice?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dedication to sacrifice that applies to your daily life choices? </w:t>
      </w:r>
    </w:p>
    <w:p w14:paraId="2816719D"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 in Worship</w:t>
      </w:r>
    </w:p>
    <w:p w14:paraId="00115A6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construction of the temple involved many skilled workers, illustrating the power of community in worship. We are reminded that we are part of the body of Christ, each with unique gifts to contribute. "Now you are the body of Christ, and each of you is a member of it" (1 Corinthians 12:27).</w:t>
      </w:r>
    </w:p>
    <w:p w14:paraId="34C59DA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your community enhance the worship experience through shared responsibilities and contributions?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strengthens individual faith and commitment?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active participation in your community's worship practices? </w:t>
      </w:r>
    </w:p>
    <w:p w14:paraId="1C3EA62E"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79F9E5"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24748F19" w14:textId="77777777" w:rsidR="00234FB6" w:rsidRDefault="00234FB6" w:rsidP="00234FB6">
      <w:pPr>
        <w:spacing w:line="247" w:lineRule="auto"/>
        <w:rPr>
          <w:rFonts w:eastAsia="Times New Roman"/>
          <w:b/>
          <w:bCs/>
          <w:kern w:val="0"/>
          <w:sz w:val="21"/>
          <w:szCs w:val="21"/>
        </w:rPr>
      </w:pPr>
    </w:p>
    <w:p w14:paraId="26A281CF"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Value of Dedication</w:t>
      </w:r>
    </w:p>
    <w:p w14:paraId="435A9FD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dedication of the temple’s furnishings shows us the importance of dedicating our lives to God. Just as the temple was set apart for holy purposes, we are called to be holy and set apart for God’s work. "But just as He who called you is holy, so be holy in all you do" (1 Peter 1:15).</w:t>
      </w:r>
    </w:p>
    <w:p w14:paraId="06B3CDEF" w14:textId="77777777" w:rsidR="00234FB6" w:rsidRDefault="00234FB6" w:rsidP="00234FB6">
      <w:pPr>
        <w:spacing w:line="247" w:lineRule="auto"/>
      </w:pPr>
      <w:r w:rsidRPr="00F6333B">
        <w:rPr>
          <w:rFonts w:eastAsia="Times New Roman"/>
          <w:kern w:val="0"/>
          <w:sz w:val="21"/>
          <w:szCs w:val="21"/>
        </w:rPr>
        <w:t>1. How can you apply the dedication shown in temple furnishings to your personal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in small tasks is important for spiritual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temple's dedication to enhance your dedication in daily life?</w:t>
      </w:r>
    </w:p>
    <w:p w14:paraId="3AF00BD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Water</w:t>
      </w:r>
    </w:p>
    <w:p w14:paraId="2602EB8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Sea of cast metal in the temple courtyard symbolizes purification and cleansing. This points to the cleansing power of Jesus’ blood, which washes away our sins. "If we confess our sins, He is faithful and just to forgive us our sins and to cleanse us from all unrighteousness" (1 John 1:9).</w:t>
      </w:r>
    </w:p>
    <w:p w14:paraId="5913861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symbolism of water in the temple inspire you to seek spiritual cleansing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water is used as a symbol for purification and renewal in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life reflects the purity symbolized by water in the temple? </w:t>
      </w:r>
    </w:p>
    <w:p w14:paraId="5D0D1D7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2F4B25"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4062B524" w14:textId="77777777" w:rsidR="00234FB6" w:rsidRDefault="00234FB6" w:rsidP="00234FB6">
      <w:pPr>
        <w:spacing w:line="247" w:lineRule="auto"/>
        <w:rPr>
          <w:rFonts w:eastAsia="Times New Roman"/>
          <w:b/>
          <w:bCs/>
          <w:kern w:val="0"/>
          <w:sz w:val="21"/>
          <w:szCs w:val="21"/>
        </w:rPr>
      </w:pPr>
    </w:p>
    <w:p w14:paraId="25CBF2BB"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God’s Presence</w:t>
      </w:r>
    </w:p>
    <w:p w14:paraId="1C2BC2C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temple was a place where God’s presence dwelled among His people. Today, we are reminded that God’s presence is with us through the Holy Spirit. "Do you not know that you are God’s temple and that God’s Spirit dwells in you?" (1 Corinthians 3:16).</w:t>
      </w:r>
    </w:p>
    <w:p w14:paraId="55DD2EA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create a space in your life to experience the power of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central to the temple's design,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influences your decisions and actions this week? </w:t>
      </w:r>
    </w:p>
    <w:p w14:paraId="2152AF81"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7C23B99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temple was a place of worship, calling us to prioritize worship in our lives. Worship is not just a Sunday activity but a daily lifestyle. "Worship the Lord in the splendor of His holiness; tremble before Him, all the earth" (Psalm 96:9).</w:t>
      </w:r>
    </w:p>
    <w:p w14:paraId="0194760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design of the temple inspire your personal space for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details in worship settings enhance your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incorporate from temple worship to deepen your daily worship practices? </w:t>
      </w:r>
    </w:p>
    <w:p w14:paraId="3780DB2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648DF5"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5DA6E20B" w14:textId="77777777" w:rsidR="00234FB6" w:rsidRDefault="00234FB6" w:rsidP="00234FB6">
      <w:pPr>
        <w:spacing w:line="247" w:lineRule="auto"/>
        <w:rPr>
          <w:rFonts w:eastAsia="Times New Roman"/>
          <w:b/>
          <w:bCs/>
          <w:kern w:val="0"/>
          <w:sz w:val="21"/>
          <w:szCs w:val="21"/>
        </w:rPr>
      </w:pPr>
    </w:p>
    <w:p w14:paraId="663AAB5E"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Legacy of Faith</w:t>
      </w:r>
    </w:p>
    <w:p w14:paraId="73CD1A2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temple was a fulfillment of God’s promise to David, showing us the importance of leaving a legacy of faith. Our actions today can impact future generations. "The righteous man walks in his integrity; blessed are his children after him" (Proverbs 20:7).</w:t>
      </w:r>
    </w:p>
    <w:p w14:paraId="1E711E5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lasting legacy of faith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will learn about faith from observing your daily life and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legacy of faith require intentionality and commitment in your personal spiritual practices? </w:t>
      </w:r>
    </w:p>
    <w:p w14:paraId="74A4BC4D"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6ED8BC9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completion of the temple is a testament to God’s faithfulness in fulfilling His promises. We can trust that God will fulfill His promises to us, just as He did for Solomon. "For no matter how many promises God has made, they are 'Yes' in Christ" (2 Corinthians 1:20).</w:t>
      </w:r>
    </w:p>
    <w:p w14:paraId="0BC91A4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These lessons from 2 Chronicles 4 remind us of the depth and richness of God’s Word, encouraging us to live lives that reflect His glory and grace.</w:t>
      </w:r>
    </w:p>
    <w:p w14:paraId="3D01A24E"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the detailed craftsmanship in the temple furnishings assure you of God's attention to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reflected in the temple's design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God's faithfulness from the completion of the temple's furnishings?</w:t>
      </w:r>
      <w:r w:rsidRPr="001B37DC">
        <w:br w:type="page"/>
      </w:r>
    </w:p>
    <w:p w14:paraId="02BC70FE"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5 Teaching Points and Bible Study Questions</w:t>
      </w:r>
    </w:p>
    <w:p w14:paraId="12476DE8"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Unity in Worship</w:t>
      </w:r>
    </w:p>
    <w:p w14:paraId="5950288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5, we witness the Israelites coming together in unity to celebrate the completion of the temple. This collective act of worship reminds us of the power found in unity. When we gather with one heart and purpose, our worship becomes a powerful testimony. As it is written, "All the Levites who were musicians...stood on the east side of the altar, dressed in fine linen and playing cymbals, harps, and lyres" (2 Chronicles 5:12). Let this be a reminder that our unity in worship can create an atmosphere where God’s presence is felt profoundly.</w:t>
      </w:r>
    </w:p>
    <w:p w14:paraId="732F022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foster unity in worship within our community like the Israelites did in 2 Chronicles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unified worship was significant in bringing God's presence in 2 Chronicles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collective worship in your church or group? </w:t>
      </w:r>
    </w:p>
    <w:p w14:paraId="6D7286D4"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Preparation</w:t>
      </w:r>
    </w:p>
    <w:p w14:paraId="5DAB6C2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Israelites meticulously prepared for the temple dedication, showing us the importance of preparation in our spiritual lives. They brought the Ark of the Covenant into the temple, symbolizing God’s presence among them. "The priests then brought the ark of the covenant of the LORD to its place in the inner sanctuary of the temple" (2 Chronicles 5:7). Just as they prepared the temple, we too should prepare our hearts to be a dwelling place for the Lord.</w:t>
      </w:r>
    </w:p>
    <w:p w14:paraId="1461C94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prepare your heart for worship in your daily life, similar to the temple dedication?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crucial for the Israelites before experiencing God's presence in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preparation that applies to your personal or spiritual life today? </w:t>
      </w:r>
    </w:p>
    <w:p w14:paraId="0F5C1318"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DEFF3F"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DABEE65" w14:textId="77777777" w:rsidR="00234FB6" w:rsidRDefault="00234FB6" w:rsidP="00234FB6">
      <w:pPr>
        <w:spacing w:line="247" w:lineRule="auto"/>
        <w:rPr>
          <w:rFonts w:eastAsia="Times New Roman"/>
          <w:b/>
          <w:bCs/>
          <w:kern w:val="0"/>
          <w:sz w:val="21"/>
          <w:szCs w:val="21"/>
        </w:rPr>
      </w:pPr>
    </w:p>
    <w:p w14:paraId="067259FF" w14:textId="55F2C63D"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Music in Worship</w:t>
      </w:r>
    </w:p>
    <w:p w14:paraId="6BF3328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Music played a crucial role in the temple dedication, highlighting its importance in worship. The Levites, with their instruments, led the people in praise, demonstrating how music can elevate our worship experience. "The trumpeters and singers joined together to praise and thank the LORD with one voice" (2 Chronicles 5:13). Music can be a powerful tool to express our love and adoration for God.</w:t>
      </w:r>
    </w:p>
    <w:p w14:paraId="6BE622E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incorporating music enhance your personal worship experience and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music was central in the temple dedication,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role does music play in your community worship, and how can it be more impactful? </w:t>
      </w:r>
    </w:p>
    <w:p w14:paraId="76D7062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Glory of the Lord Fills the Temple</w:t>
      </w:r>
    </w:p>
    <w:p w14:paraId="32143CE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 the people worshiped, the glory of the Lord filled the temple, a powerful reminder of God’s presence. "The temple of the LORD was filled with a cloud" (2 Chronicles 5:13). This teaches us that when we worship with sincerity and reverence, God’s presence can fill our lives, bringing peace and joy beyond understanding.</w:t>
      </w:r>
    </w:p>
    <w:p w14:paraId="4D71DE1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create space in your life for God's presence to fill you like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priests' unity was important for experiencing God's glory in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 heart to experience God's glory in your daily life? </w:t>
      </w:r>
    </w:p>
    <w:p w14:paraId="2462B0B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2310F5"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514E8016" w14:textId="77777777" w:rsidR="00234FB6" w:rsidRDefault="00234FB6" w:rsidP="00234FB6">
      <w:pPr>
        <w:spacing w:line="247" w:lineRule="auto"/>
        <w:rPr>
          <w:rFonts w:eastAsia="Times New Roman"/>
          <w:b/>
          <w:bCs/>
          <w:kern w:val="0"/>
          <w:sz w:val="21"/>
          <w:szCs w:val="21"/>
        </w:rPr>
      </w:pPr>
    </w:p>
    <w:p w14:paraId="4B94BA36"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Sacrifice</w:t>
      </w:r>
    </w:p>
    <w:p w14:paraId="23B88AE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dedication of the temple involved numerous sacrifices, symbolizing the people’s devotion and gratitude to God. "King Solomon and the whole assembly of Israel...were before the ark, sacrificing so many sheep and oxen that they could not be counted or numbered" (2 Chronicles 5:6). This reminds us of the ultimate sacrifice of Jesus Christ, who gave His life for our salvation, and encourages us to live sacrificially for Him.</w:t>
      </w:r>
    </w:p>
    <w:p w14:paraId="79B4845F" w14:textId="77777777" w:rsidR="00234FB6" w:rsidRDefault="00234FB6" w:rsidP="00234FB6">
      <w:pPr>
        <w:spacing w:line="247" w:lineRule="auto"/>
      </w:pPr>
      <w:r w:rsidRPr="00F6333B">
        <w:rPr>
          <w:rFonts w:eastAsia="Times New Roman"/>
          <w:kern w:val="0"/>
          <w:sz w:val="21"/>
          <w:szCs w:val="21"/>
        </w:rPr>
        <w:t>1. How can you incorporate the principle of sacrifice into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spiritual growth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Israelites' sacrifices that applies to modern challenges and commitments?</w:t>
      </w:r>
    </w:p>
    <w:p w14:paraId="1D4717E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4B6D38F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Role of Leadership in Worship</w:t>
      </w:r>
    </w:p>
    <w:p w14:paraId="382EFDC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King Solomon led the people in worship, demonstrating the importance of godly leadership. His example shows us that leaders play a crucial role in guiding others toward God. "Then Solomon said, 'The LORD has said that He would dwell in the thick cloud'" (2 Chronicles 5:13). Leaders who seek God’s wisdom can inspire others to follow Him wholeheartedly.</w:t>
      </w:r>
    </w:p>
    <w:p w14:paraId="7DC9740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leaders today ensure their actions inspire genuine worship among their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presence is crucial during significant worship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leaders do to facilitate a deeper connection with God during worship services? </w:t>
      </w:r>
    </w:p>
    <w:p w14:paraId="34763DF7"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33F064" w14:textId="77777777" w:rsidR="00234FB6" w:rsidRDefault="00234FB6" w:rsidP="00234FB6">
      <w:pPr>
        <w:rPr>
          <w:rFonts w:eastAsia="Times New Roman"/>
          <w:b/>
          <w:bCs/>
          <w:kern w:val="0"/>
          <w:sz w:val="21"/>
          <w:szCs w:val="21"/>
        </w:rPr>
      </w:pPr>
    </w:p>
    <w:p w14:paraId="2BDA1560"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9BEE682" w14:textId="77777777" w:rsidR="00234FB6" w:rsidRDefault="00234FB6" w:rsidP="00234FB6">
      <w:pPr>
        <w:spacing w:line="247" w:lineRule="auto"/>
        <w:rPr>
          <w:rFonts w:eastAsia="Times New Roman"/>
          <w:b/>
          <w:bCs/>
          <w:kern w:val="0"/>
          <w:sz w:val="21"/>
          <w:szCs w:val="21"/>
        </w:rPr>
      </w:pPr>
    </w:p>
    <w:p w14:paraId="5E9A06FD" w14:textId="6872DE16" w:rsidR="00234FB6" w:rsidRPr="002061CB"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Symbolism of the Ark</w:t>
      </w:r>
    </w:p>
    <w:p w14:paraId="560B0FD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Ark of the Covenant, brought into the temple, symbolized God’s covenant with His people. It contained the tablets of the law, reminding the Israelites of God’s promises and commandments. "There was nothing in the ark except the two tablets that Moses had placed in it at Horeb" (2 Chronicles 5:10). This serves as a reminder of the importance of keeping God’s Word central in our lives.</w:t>
      </w:r>
    </w:p>
    <w:p w14:paraId="016CB07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Ark's symbolism inspire you to create a sacred space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Ark's presence was crucial for the Israelites' sense of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Ark's symbolism to strengthen your relationship with God today? </w:t>
      </w:r>
    </w:p>
    <w:p w14:paraId="41B964A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Fulfillment</w:t>
      </w:r>
    </w:p>
    <w:p w14:paraId="0057E5D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completion of the temple was a moment of great joy and fulfillment for the Israelites. It was a testament to God’s faithfulness in fulfilling His promises. "All the work that Solomon had done for the house of the LORD was finished" (2 Chronicles 5:1). This encourages us to trust in God’s timing and rejoice in His faithfulness.</w:t>
      </w:r>
    </w:p>
    <w:p w14:paraId="471A2A3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experience joy in fulfilling a long-term goal like Solomon did with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achievements with others enhances the joy of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gratitude accompanies your moments of fulfillment? </w:t>
      </w:r>
    </w:p>
    <w:p w14:paraId="51D3A05C"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3EBBB9BF" w14:textId="77777777" w:rsidR="00234FB6" w:rsidRDefault="00234FB6" w:rsidP="00234FB6">
      <w:pPr>
        <w:spacing w:line="247" w:lineRule="auto"/>
        <w:rPr>
          <w:rFonts w:eastAsia="Times New Roman"/>
          <w:b/>
          <w:bCs/>
          <w:kern w:val="0"/>
          <w:sz w:val="21"/>
          <w:szCs w:val="21"/>
        </w:rPr>
      </w:pPr>
    </w:p>
    <w:p w14:paraId="42D1A370" w14:textId="77777777" w:rsidR="00234FB6" w:rsidRPr="002061CB"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Impact of Collective Praise</w:t>
      </w:r>
    </w:p>
    <w:p w14:paraId="7F77CB5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collective praise of the Israelites had a profound impact, as it led to the manifestation of God’s glory. "The house of the LORD was filled with a cloud" (2 Chronicles 5:14). This teaches us that when we come together in praise, we create an environment where God’s presence can move powerfully among us.</w:t>
      </w:r>
    </w:p>
    <w:p w14:paraId="31C19A2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collective</w:t>
      </w:r>
      <w:proofErr w:type="gramEnd"/>
      <w:r w:rsidRPr="00F6333B">
        <w:rPr>
          <w:rFonts w:eastAsia="Times New Roman"/>
          <w:kern w:val="0"/>
          <w:sz w:val="21"/>
          <w:szCs w:val="21"/>
        </w:rPr>
        <w:t xml:space="preserve"> praise in your community strengthen your faith and unity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praise led to God's presence filling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collective praise in your church or group? </w:t>
      </w:r>
    </w:p>
    <w:p w14:paraId="6B43D59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Presence of God</w:t>
      </w:r>
    </w:p>
    <w:p w14:paraId="24669CC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Finally, 2 Chronicles 5 reminds us of the eternal presence of God. The cloud that filled the temple was a visible sign of God dwelling among His people. "For the glory of the LORD filled the house of God" (2 Chronicles 5:14). This reassures us that God is always with us, guiding and sustaining us through every season of life.</w:t>
      </w:r>
    </w:p>
    <w:p w14:paraId="0F99A011"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cultivate an awareness of God's eternal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presence can transform your response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presence throughout the day?</w:t>
      </w:r>
      <w:r w:rsidRPr="001B37DC">
        <w:br w:type="page"/>
      </w:r>
    </w:p>
    <w:p w14:paraId="139E65E0"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6 Teaching Points and Bible Study Questions</w:t>
      </w:r>
    </w:p>
    <w:p w14:paraId="3EB6F09B"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Prayer and Dedication</w:t>
      </w:r>
    </w:p>
    <w:p w14:paraId="0B3946E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6, Solomon's prayer of dedication for the temple is a powerful reminder of the importance of prayer in our lives. Solomon's heartfelt plea to God shows us that prayer is not just a ritual but a vital connection with our Creator. As Solomon prays, "May Your eyes be open toward this temple day and night, toward the place where You said You would put Your Name" (2 Chronicles 6:20), we are reminded that God is always attentive to our prayers, ready to listen and respond.</w:t>
      </w:r>
    </w:p>
    <w:p w14:paraId="2F6292B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Solomon's dedication inspire your personal commitment to prayer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dedicating a space for prayer enhance your spiritual focus and discipline? </w:t>
      </w:r>
    </w:p>
    <w:p w14:paraId="73A26AA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Acknowledging God's Faithfulness</w:t>
      </w:r>
    </w:p>
    <w:p w14:paraId="38E2D7D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 begins his prayer by acknowledging God's faithfulness to His promises. He says, "You have kept Your promise to Your servant David my father; with Your mouth You have promised and with Your hand You have fulfilled it" (2 Chronicles 6:15). This teaches us to remember and celebrate God's faithfulness in our own lives, recognizing that He is always true to His word.</w:t>
      </w:r>
    </w:p>
    <w:p w14:paraId="717F5C7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acknowledge God's faithfulness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past faithfulness strengthens your trust in Him for the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during challenging times? </w:t>
      </w:r>
    </w:p>
    <w:p w14:paraId="3E0A7F98"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33CDBF90"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773ACCE1" w14:textId="77777777" w:rsidR="00234FB6" w:rsidRDefault="00234FB6" w:rsidP="00234FB6">
      <w:pPr>
        <w:spacing w:line="247" w:lineRule="auto"/>
        <w:rPr>
          <w:rFonts w:eastAsia="Times New Roman"/>
          <w:b/>
          <w:bCs/>
          <w:kern w:val="0"/>
          <w:sz w:val="21"/>
          <w:szCs w:val="21"/>
        </w:rPr>
      </w:pPr>
    </w:p>
    <w:p w14:paraId="25D2BE37" w14:textId="77777777" w:rsidR="00234FB6" w:rsidRPr="002061CB"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Importance of Humility</w:t>
      </w:r>
    </w:p>
    <w:p w14:paraId="20D7FBC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prayer is marked by humility, as he recognizes the greatness of God and the smallness of man. He asks, "But will God really dwell on earth with men? Even the heavens, the highest heavens, cannot contain You" (2 Chronicles 6:18). This humility is a lesson for us to approach God with reverence and awe, acknowledging our dependence on His grace.</w:t>
      </w:r>
    </w:p>
    <w:p w14:paraId="18E3CDA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practicing humility in prayer impact your relationship with God and others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seeking forgiveness and guidance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humble heart in challenging situations? </w:t>
      </w:r>
    </w:p>
    <w:p w14:paraId="7656366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Seeking Forgiveness and Repentance</w:t>
      </w:r>
    </w:p>
    <w:p w14:paraId="6471A4A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 intercedes for the people, asking God to forgive their sins when they turn back to Him. He prays, "When they sin against You—for there is no one who does not sin—and You become angry with them... and if they have a change of heart... then hear from heaven and forgive" (2 Chronicles 6:36-39). This highlights the importance of repentance and seeking God's forgiveness, knowing that He is merciful and just.</w:t>
      </w:r>
    </w:p>
    <w:p w14:paraId="76C633C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seeking forgiveness into your daily routine, as Solomon did in his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genuine repentance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in your life? </w:t>
      </w:r>
    </w:p>
    <w:p w14:paraId="2CBCE0A3"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65029F8F"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30B022B1" w14:textId="77777777" w:rsidR="00234FB6" w:rsidRDefault="00234FB6" w:rsidP="00234FB6">
      <w:pPr>
        <w:spacing w:line="247" w:lineRule="auto"/>
        <w:rPr>
          <w:rFonts w:eastAsia="Times New Roman"/>
          <w:b/>
          <w:bCs/>
          <w:kern w:val="0"/>
          <w:sz w:val="21"/>
          <w:szCs w:val="21"/>
        </w:rPr>
      </w:pPr>
    </w:p>
    <w:p w14:paraId="702FAFCC" w14:textId="77777777" w:rsidR="00234FB6" w:rsidRPr="002061CB"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Role of the Temple as a Place of Worship</w:t>
      </w:r>
    </w:p>
    <w:p w14:paraId="70781A9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temple was a central place for worship and sacrifice, symbolizing God's presence among His people. Solomon's dedication reminds us of the significance of gathering together in worship, as he prays, "May Your eyes be open toward this temple day and night" (2 Chronicles 6:20). Today, while we may not have a physical temple, we are called to be living temples, offering our lives as worship to God.</w:t>
      </w:r>
    </w:p>
    <w:p w14:paraId="4AA1323A" w14:textId="77777777" w:rsidR="00234FB6" w:rsidRDefault="00234FB6" w:rsidP="00234FB6">
      <w:pPr>
        <w:spacing w:line="247" w:lineRule="auto"/>
        <w:rPr>
          <w:rFonts w:eastAsia="Times New Roman"/>
          <w:b/>
          <w:bCs/>
          <w:kern w:val="0"/>
          <w:sz w:val="21"/>
          <w:szCs w:val="21"/>
        </w:rPr>
      </w:pPr>
      <w:r w:rsidRPr="00F6333B">
        <w:rPr>
          <w:rFonts w:eastAsia="Times New Roman"/>
          <w:kern w:val="0"/>
          <w:sz w:val="21"/>
          <w:szCs w:val="21"/>
        </w:rPr>
        <w:t>1. How can the temple's role as a worship place inspire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in a dedicated space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create a sacred space for worship in your daily life?</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10C26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God's Sovereignty Over All Nations</w:t>
      </w:r>
    </w:p>
    <w:p w14:paraId="0EFE890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prayer extends beyond Israel, acknowledging God's sovereignty over all nations. He prays for foreigners who come to the temple, saying, "Do whatever the foreigner asks of You, so that all the peoples of the earth may know Your name and fear You" (2 Chronicles 6:33). This teaches us that God's love and authority extend to all people, and we are called to share His truth with the world.</w:t>
      </w:r>
    </w:p>
    <w:p w14:paraId="55DC1122" w14:textId="77777777" w:rsidR="00234FB6" w:rsidRDefault="00234FB6" w:rsidP="00234FB6">
      <w:pPr>
        <w:spacing w:line="247" w:lineRule="auto"/>
        <w:rPr>
          <w:rFonts w:eastAsia="Times New Roman"/>
          <w:kern w:val="0"/>
          <w:sz w:val="21"/>
          <w:szCs w:val="21"/>
        </w:rPr>
      </w:pPr>
      <w:r w:rsidRPr="00F6333B">
        <w:rPr>
          <w:rFonts w:eastAsia="Times New Roman"/>
          <w:kern w:val="0"/>
          <w:sz w:val="21"/>
          <w:szCs w:val="21"/>
        </w:rPr>
        <w:t>1. How can you acknowledge God's sovereignty in your interactions with people from different nations or cultures?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control over global events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God's sovereignty can impact your perspective on international conflicts or crises? </w:t>
      </w:r>
    </w:p>
    <w:p w14:paraId="768A30A5" w14:textId="77777777" w:rsidR="00234FB6" w:rsidRDefault="00234FB6" w:rsidP="00234FB6">
      <w:pPr>
        <w:rPr>
          <w:rFonts w:eastAsia="Times New Roman"/>
          <w:b/>
          <w:bCs/>
          <w:kern w:val="0"/>
          <w:sz w:val="21"/>
          <w:szCs w:val="21"/>
        </w:rPr>
      </w:pPr>
      <w:r>
        <w:rPr>
          <w:rFonts w:eastAsia="Times New Roman"/>
          <w:b/>
          <w:bCs/>
          <w:kern w:val="0"/>
          <w:sz w:val="21"/>
          <w:szCs w:val="21"/>
        </w:rPr>
        <w:br/>
      </w:r>
    </w:p>
    <w:p w14:paraId="2E792E57"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79F397F1" w14:textId="77777777" w:rsidR="00234FB6" w:rsidRDefault="00234FB6" w:rsidP="00234FB6">
      <w:pPr>
        <w:rPr>
          <w:rFonts w:eastAsia="Times New Roman"/>
          <w:b/>
          <w:bCs/>
          <w:kern w:val="0"/>
          <w:sz w:val="21"/>
          <w:szCs w:val="21"/>
        </w:rPr>
      </w:pPr>
    </w:p>
    <w:p w14:paraId="1118FEAD" w14:textId="77777777" w:rsidR="00234FB6" w:rsidRPr="00FD44C5" w:rsidRDefault="00234FB6" w:rsidP="00234FB6">
      <w:pPr>
        <w:rPr>
          <w:rFonts w:eastAsia="Times New Roman"/>
          <w:kern w:val="0"/>
          <w:sz w:val="21"/>
          <w:szCs w:val="21"/>
        </w:rPr>
      </w:pPr>
      <w:r w:rsidRPr="00F6333B">
        <w:rPr>
          <w:rFonts w:eastAsia="Times New Roman"/>
          <w:b/>
          <w:bCs/>
          <w:kern w:val="0"/>
          <w:sz w:val="21"/>
          <w:szCs w:val="21"/>
        </w:rPr>
        <w:t>The Necessity of Obedience</w:t>
      </w:r>
    </w:p>
    <w:p w14:paraId="06EEEBB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 emphasizes the importance of obedience to God's commands, praying that the people will "walk in obedience to You and keep Your commands" (2 Chronicles 6:31). Obedience is a key aspect of our relationship with God, as it reflects our love and commitment to Him. By following His ways, we align ourselves with His perfect will.</w:t>
      </w:r>
    </w:p>
    <w:p w14:paraId="16D5C68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Solomon's prayer for obedience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crucial for receiving God's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commands consistently? </w:t>
      </w:r>
    </w:p>
    <w:p w14:paraId="222D732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44A821D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Throughout Solomon's prayer, there is a strong assurance of God's presence with His people. He prays, "May the LORD our God be with us as He was with our fathers; may He never leave us nor forsake us" (2 Chronicles 6:42). This assurance is a comforting reminder that God is always with us, guiding and supporting us through every circumstance.</w:t>
      </w:r>
    </w:p>
    <w:p w14:paraId="0126500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seek assurance of God's presence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during times of uncertainty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throughout your day? </w:t>
      </w:r>
    </w:p>
    <w:p w14:paraId="35D8F51C"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400179"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35855D25" w14:textId="77777777" w:rsidR="00234FB6" w:rsidRDefault="00234FB6" w:rsidP="00234FB6">
      <w:pPr>
        <w:spacing w:line="247" w:lineRule="auto"/>
        <w:rPr>
          <w:rFonts w:eastAsia="Times New Roman"/>
          <w:b/>
          <w:bCs/>
          <w:kern w:val="0"/>
          <w:sz w:val="21"/>
          <w:szCs w:val="21"/>
        </w:rPr>
      </w:pPr>
    </w:p>
    <w:p w14:paraId="58531447"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Call to Righteousness</w:t>
      </w:r>
    </w:p>
    <w:p w14:paraId="063DDEB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prayer includes a call for the people to live righteously, asking God to "maintain the cause of His servant and the cause of His people Israel, according to each day's need" (2 Chronicles 6:35). Righteousness is not just about following rules but living in a way that reflects God's character and brings glory to His name.</w:t>
      </w:r>
    </w:p>
    <w:p w14:paraId="0E95835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Solomon's prayer inspire your personal commitment to righteousness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forgiveness is crucial for maintaining righteousness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call to righteousness? </w:t>
      </w:r>
    </w:p>
    <w:p w14:paraId="18DCACA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Listening Ear</w:t>
      </w:r>
    </w:p>
    <w:p w14:paraId="64D8227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Finally, Solomon's prayer concludes with a powerful promise: "Now, my God, may Your eyes be open and Your ears attentive to the prayers offered in this place" (2 Chronicles 6:40). This assures us that God is always ready to listen to our prayers, no matter where we are. We can approach Him with confidence, knowing that He hears us and is eager to respond.</w:t>
      </w:r>
    </w:p>
    <w:p w14:paraId="52ADFD20"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prayers align with God's will to experience His listening 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sincere prayer in seeking His guidance and intervention?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cultivate a deeper trust in God's promise to listen?</w:t>
      </w:r>
      <w:r w:rsidRPr="001B37DC">
        <w:br w:type="page"/>
      </w:r>
    </w:p>
    <w:p w14:paraId="77D497AD"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7 Teaching Points and Bible Study Questions</w:t>
      </w:r>
    </w:p>
    <w:p w14:paraId="31CBCCFF"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Humility and Prayer</w:t>
      </w:r>
    </w:p>
    <w:p w14:paraId="728423E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7:14, we find a profound promise: "if My people who are called by My name humble themselves and pray and seek My face and turn from their wicked ways, then I will hear from heaven, forgive their sin, and heal their land." This verse highlights the transformative power of humility and prayer. When we approach God with a humble heart, acknowledging our need for His guidance and forgiveness, we open the door to divine intervention and healing. It's a reminder that true change begins with a posture of humility before our Creator.</w:t>
      </w:r>
    </w:p>
    <w:p w14:paraId="526364B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practicing humility in prayer transform your personal and community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prayer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incorporate humility into your daily prayer routine? </w:t>
      </w:r>
    </w:p>
    <w:p w14:paraId="4A1C6321"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3E13B2D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underscores God's unwavering faithfulness. In 2 Chronicles 7:12, the Lord appears to Solomon and assures him, "I have heard your prayer and have chosen this place for Myself as a house of sacrifice." This assurance is a testament to God's commitment to His promises. When we align our lives with His will, we can trust that He will fulfill His promises, just as He did for Solomon and the people of Israel.</w:t>
      </w:r>
    </w:p>
    <w:p w14:paraId="14C1CC3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trust God's faithfulness in your life when facing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relying on God's promises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God's past faithfulness encourage you to stay committed to His ways? </w:t>
      </w:r>
    </w:p>
    <w:p w14:paraId="7FF5192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E6E9F4"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F9916FA" w14:textId="77777777" w:rsidR="00234FB6" w:rsidRDefault="00234FB6" w:rsidP="00234FB6">
      <w:pPr>
        <w:spacing w:line="247" w:lineRule="auto"/>
        <w:rPr>
          <w:rFonts w:eastAsia="Times New Roman"/>
          <w:b/>
          <w:bCs/>
          <w:kern w:val="0"/>
          <w:sz w:val="21"/>
          <w:szCs w:val="21"/>
        </w:rPr>
      </w:pPr>
    </w:p>
    <w:p w14:paraId="69C4EE9D" w14:textId="1EAA1FF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Obedience</w:t>
      </w:r>
    </w:p>
    <w:p w14:paraId="4302EE8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Obedience is a recurring theme in Scripture, and 2 Chronicles 7 is no exception. In verse 17, God tells Solomon, "As for you, if you walk before Me as your father David walked, doing all I have commanded you, and if you keep My statutes and ordinances." Obedience to God's commands is not just a duty but a pathway to blessing and favor. It is through obedience that we demonstrate our love and commitment to God.</w:t>
      </w:r>
    </w:p>
    <w:p w14:paraId="6286782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the principle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leads to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consistent obedience in challenging situations? </w:t>
      </w:r>
    </w:p>
    <w:p w14:paraId="5BBD5832"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Turning Away</w:t>
      </w:r>
    </w:p>
    <w:p w14:paraId="09ED6E0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While God is merciful, 2 Chronicles 7:19-20 warns of the consequences of turning away: "But if you turn away and forsake the statutes and </w:t>
      </w:r>
      <w:proofErr w:type="gramStart"/>
      <w:r w:rsidRPr="00F6333B">
        <w:rPr>
          <w:rFonts w:eastAsia="Times New Roman"/>
          <w:kern w:val="0"/>
          <w:sz w:val="21"/>
          <w:szCs w:val="21"/>
        </w:rPr>
        <w:t>commands</w:t>
      </w:r>
      <w:proofErr w:type="gramEnd"/>
      <w:r w:rsidRPr="00F6333B">
        <w:rPr>
          <w:rFonts w:eastAsia="Times New Roman"/>
          <w:kern w:val="0"/>
          <w:sz w:val="21"/>
          <w:szCs w:val="21"/>
        </w:rPr>
        <w:t xml:space="preserve"> I have given you... then I will uproot Israel from My land." This serves as a sobering reminder that our choices have consequences. Turning away from God leads to spiritual and sometimes physical desolation, emphasizing the importance of remaining steadfast in our faith.</w:t>
      </w:r>
    </w:p>
    <w:p w14:paraId="74A3B42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address signs of turning away from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turning away from God leads to specific consequences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realign with your faith when you feel distant from God? </w:t>
      </w:r>
    </w:p>
    <w:p w14:paraId="4743F8D1"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p>
    <w:p w14:paraId="15AD3515"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30DA2139" w14:textId="77777777" w:rsidR="00234FB6" w:rsidRDefault="00234FB6" w:rsidP="00234FB6">
      <w:pPr>
        <w:spacing w:line="247" w:lineRule="auto"/>
        <w:rPr>
          <w:rFonts w:eastAsia="Times New Roman"/>
          <w:b/>
          <w:bCs/>
          <w:kern w:val="0"/>
          <w:sz w:val="21"/>
          <w:szCs w:val="21"/>
        </w:rPr>
      </w:pPr>
    </w:p>
    <w:p w14:paraId="3B396332" w14:textId="77777777" w:rsidR="00234FB6" w:rsidRPr="00FD44C5"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Role of the Temple as a Place of Worship</w:t>
      </w:r>
    </w:p>
    <w:p w14:paraId="239F46B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dedication of the temple in 2 Chronicles 7 highlights its significance as a place of worship and sacrifice. In verse 16, God declares, "For now I have chosen and consecrated this temple so that My Name may be there forever." The temple was a physical representation of God's presence among His people. Today, while we may not have a physical temple, our bodies are temples of the Holy Spirit, and we are called to live lives of worship and dedication to God.</w:t>
      </w:r>
    </w:p>
    <w:p w14:paraId="30679964" w14:textId="77777777" w:rsidR="00234FB6" w:rsidRDefault="00234FB6" w:rsidP="00234FB6">
      <w:pPr>
        <w:spacing w:line="247" w:lineRule="auto"/>
        <w:rPr>
          <w:rFonts w:eastAsia="Times New Roman"/>
          <w:b/>
          <w:bCs/>
          <w:kern w:val="0"/>
          <w:sz w:val="21"/>
          <w:szCs w:val="21"/>
        </w:rPr>
      </w:pPr>
      <w:r w:rsidRPr="00F6333B">
        <w:rPr>
          <w:rFonts w:eastAsia="Times New Roman"/>
          <w:kern w:val="0"/>
          <w:sz w:val="21"/>
          <w:szCs w:val="21"/>
        </w:rPr>
        <w:t>1. How can we create spaces today that reflect the Temple's role as a place of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Temple's dedication was significant for communal worship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worship space fosters a deeper connection with God?</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7467C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Joy of Celebrating God's Goodness</w:t>
      </w:r>
    </w:p>
    <w:p w14:paraId="39BEC81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describes a grand celebration following the temple's dedication, with sacrifices and feasting. In 2 Chronicles 7:10, it says, "On the twenty-third day of the seventh month, he sent the people away to their homes, joyful and glad of heart for the goodness that the LORD had shown." Celebrating God's goodness is an essential part of our spiritual journey. It reminds us to be grateful and to rejoice in the blessings we receive from Him.</w:t>
      </w:r>
    </w:p>
    <w:p w14:paraId="670FD38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celebration of God's goodness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celebrating God's goodness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celebrating God's goodness bring joy to your life? </w:t>
      </w:r>
    </w:p>
    <w:p w14:paraId="6533D25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10183E34"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0D16FD07" w14:textId="77777777" w:rsidR="00234FB6" w:rsidRDefault="00234FB6" w:rsidP="00234FB6">
      <w:pPr>
        <w:spacing w:line="247" w:lineRule="auto"/>
        <w:rPr>
          <w:rFonts w:eastAsia="Times New Roman"/>
          <w:b/>
          <w:bCs/>
          <w:kern w:val="0"/>
          <w:sz w:val="21"/>
          <w:szCs w:val="21"/>
        </w:rPr>
      </w:pPr>
    </w:p>
    <w:p w14:paraId="45F5A87F"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Significance of Sacrifice</w:t>
      </w:r>
    </w:p>
    <w:p w14:paraId="7C4DD76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Sacrifice is a central theme in 2 Chronicles 7, with Solomon offering thousands of sacrifices to God. This act of worship underscores the importance of sacrifice in our relationship with God. While we no longer offer animal sacrifices, we are called to offer our lives as living sacrifices, holy and pleasing to God, as stated in Romans 12:1. Sacrifice is about giving our best to God and prioritizing Him above all else.</w:t>
      </w:r>
    </w:p>
    <w:p w14:paraId="514D0D9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concept of sacrifice in 2 Chronicles 7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significant in building a deeper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sacrifices that applies to your personal commitments? </w:t>
      </w:r>
    </w:p>
    <w:p w14:paraId="140E3F6E"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01A42AF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God's presence is a source of comfort and strength. In 2 Chronicles 7:15, God assures Solomon, "Now My eyes will be open and My ears attentive to the prayers offered in this place." This promise of God's attentive presence is a reminder that He is always with us, listening to our prayers and guiding us through life's challenges. We can find peace and assurance in knowing that we are never alone.</w:t>
      </w:r>
    </w:p>
    <w:p w14:paraId="12101A1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seek assurance of God's presence in your daily life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during times of personal or communal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a sense of God's presence in your home and community? </w:t>
      </w:r>
    </w:p>
    <w:p w14:paraId="0EC4F91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35939598"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79DEC1F1" w14:textId="77777777" w:rsidR="00234FB6" w:rsidRDefault="00234FB6" w:rsidP="00234FB6">
      <w:pPr>
        <w:spacing w:line="247" w:lineRule="auto"/>
        <w:rPr>
          <w:rFonts w:eastAsia="Times New Roman"/>
          <w:b/>
          <w:bCs/>
          <w:kern w:val="0"/>
          <w:sz w:val="21"/>
          <w:szCs w:val="21"/>
        </w:rPr>
      </w:pPr>
    </w:p>
    <w:p w14:paraId="71C33B46" w14:textId="77777777" w:rsidR="00234FB6" w:rsidRPr="00FD44C5"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Call to Seek God's Face</w:t>
      </w:r>
    </w:p>
    <w:p w14:paraId="69C5EF0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Seeking God's face is an invitation to pursue an intimate relationship with Him. In 2 Chronicles 7:14, the call to "seek My face" emphasizes the importance of prioritizing our relationship with God above all else. It is through seeking Him that we find direction, purpose, and fulfillment. This pursuit requires intentionality and a desire to know God more deeply.</w:t>
      </w:r>
    </w:p>
    <w:p w14:paraId="696FD07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actively seek God's face in your daily routine and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face is essential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seeking God's face over other distractions in life? </w:t>
      </w:r>
    </w:p>
    <w:p w14:paraId="019D0E72"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Healing and Restoration</w:t>
      </w:r>
    </w:p>
    <w:p w14:paraId="013FDB2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Finally, 2 Chronicles 7:14 offers a promise of healing and restoration: "then I will hear from heaven, forgive their sin, and heal their land." This promise is not just for the physical land but for our hearts and lives. When we turn to God in repentance and faith, He brings healing and restoration to every area of our lives. It is a beautiful reminder of God's redemptive power and His desire to restore us to wholeness.</w:t>
      </w:r>
    </w:p>
    <w:p w14:paraId="09C6E8F9"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the promise of healing in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experiencing restoration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seek God's face for healing and restoration?</w:t>
      </w:r>
      <w:r w:rsidRPr="001B37DC">
        <w:br w:type="page"/>
      </w:r>
    </w:p>
    <w:p w14:paraId="2EE43EDB"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8 Teaching Points and Bible Study Questions</w:t>
      </w:r>
    </w:p>
    <w:p w14:paraId="054C3113"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Obedience to God</w:t>
      </w:r>
    </w:p>
    <w:p w14:paraId="5703544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8, we see Solomon's dedication to following God's commands. He completed the construction of the Lord's temple and his own palace, demonstrating his commitment to God's instructions. As it is written, "Solomon completed the house of the LORD and the royal palace, successfully carrying out all that he had planned to do in the house of the LORD and in his own palace" (2 Chronicles 8:1). This reminds us that obedience to God is foundational to a life of faith and blessing.</w:t>
      </w:r>
    </w:p>
    <w:p w14:paraId="35C538B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Solomon's actions in 2 Chronicles 8 inspire your daily obedience to God's commands?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obedience to God is crucial in achieving long-term success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decisions align with God's will, like Solomon's? </w:t>
      </w:r>
    </w:p>
    <w:p w14:paraId="6A1D367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Strategic Planning</w:t>
      </w:r>
    </w:p>
    <w:p w14:paraId="7DBF74B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reign was marked by strategic planning and wise governance. He fortified cities and established trade routes, ensuring the prosperity and security of his kingdom. "He built Tadmor in the wilderness, along with all the store cities that he had built in Hamath" (2 Chronicles 8:4). This teaches us the importance of planning and preparation in our own lives, aligning our goals with God's purpose.</w:t>
      </w:r>
    </w:p>
    <w:p w14:paraId="34ED18C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Solomon's strategic planning in 2 Chronicles 8 inspire your approach to personal goal setting?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strategic planning was crucial for Solomon's success, and how can it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planning that might improve your decision-making in complex situations? </w:t>
      </w:r>
    </w:p>
    <w:p w14:paraId="15D3F7A8"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D3C870"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2FC516A" w14:textId="77777777" w:rsidR="00234FB6" w:rsidRDefault="00234FB6" w:rsidP="00234FB6">
      <w:pPr>
        <w:spacing w:line="247" w:lineRule="auto"/>
        <w:rPr>
          <w:rFonts w:eastAsia="Times New Roman"/>
          <w:b/>
          <w:bCs/>
          <w:kern w:val="0"/>
          <w:sz w:val="21"/>
          <w:szCs w:val="21"/>
        </w:rPr>
      </w:pPr>
    </w:p>
    <w:p w14:paraId="06DD2A3F" w14:textId="7ABD809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Worship in Daily Life</w:t>
      </w:r>
    </w:p>
    <w:p w14:paraId="6DAA681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 ensured that worship was central to the life of Israel. He appointed priests and Levites to perform their duties and maintain the temple services. "According to the daily requirement, he offered burnt offerings according to the commandment of Moses" (2 Chronicles 8:13). This highlights the significance of regular worship and devotion, keeping our focus on God amidst our daily routines.</w:t>
      </w:r>
    </w:p>
    <w:p w14:paraId="3D67EC7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to enhance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regular worship is essential for maintaining a strong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worship amidst daily responsibilities? </w:t>
      </w:r>
    </w:p>
    <w:p w14:paraId="56E81874"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Dedication</w:t>
      </w:r>
    </w:p>
    <w:p w14:paraId="20FEF7F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dedication to building the temple was a testament to his commitment to God. His efforts were not just about physical structures but about creating a space for God's presence. "Then Solomon offered burnt offerings to the LORD on the altar of the LORD that he had built in front of the portico" (2 Chronicles 8:12). This encourages us to dedicate our talents and resources to God's service, knowing that our efforts can create lasting impact.</w:t>
      </w:r>
    </w:p>
    <w:p w14:paraId="707B0F00" w14:textId="77777777" w:rsidR="00234FB6" w:rsidRDefault="00234FB6" w:rsidP="00234FB6">
      <w:pPr>
        <w:spacing w:line="247" w:lineRule="auto"/>
        <w:rPr>
          <w:rFonts w:eastAsia="Times New Roman"/>
          <w:kern w:val="0"/>
          <w:sz w:val="21"/>
          <w:szCs w:val="21"/>
        </w:rPr>
      </w:pPr>
      <w:r w:rsidRPr="00F6333B">
        <w:rPr>
          <w:rFonts w:eastAsia="Times New Roman"/>
          <w:kern w:val="0"/>
          <w:sz w:val="21"/>
          <w:szCs w:val="21"/>
        </w:rPr>
        <w:t>1. How can dedicating your time to a cause impact your personal growth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to a purpose can lead to long-term success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dedication that applies to your own commitments today? </w:t>
      </w:r>
    </w:p>
    <w:p w14:paraId="3BFB5827" w14:textId="77777777" w:rsidR="00234FB6" w:rsidRDefault="00234FB6" w:rsidP="00234FB6">
      <w:pPr>
        <w:spacing w:line="247" w:lineRule="auto"/>
        <w:rPr>
          <w:rFonts w:eastAsia="Times New Roman"/>
          <w:kern w:val="0"/>
          <w:sz w:val="21"/>
          <w:szCs w:val="21"/>
        </w:rPr>
      </w:pPr>
    </w:p>
    <w:p w14:paraId="3471B266" w14:textId="77777777" w:rsidR="00234FB6" w:rsidRDefault="00234FB6" w:rsidP="00234FB6">
      <w:pPr>
        <w:spacing w:line="247" w:lineRule="auto"/>
        <w:rPr>
          <w:rFonts w:eastAsia="Times New Roman"/>
          <w:kern w:val="0"/>
          <w:sz w:val="21"/>
          <w:szCs w:val="21"/>
        </w:rPr>
      </w:pPr>
    </w:p>
    <w:p w14:paraId="08D5D1EB" w14:textId="77777777" w:rsidR="00234FB6" w:rsidRDefault="00234FB6" w:rsidP="00234FB6">
      <w:pPr>
        <w:rPr>
          <w:rFonts w:eastAsia="Times New Roman"/>
          <w:kern w:val="0"/>
          <w:sz w:val="21"/>
          <w:szCs w:val="21"/>
        </w:rPr>
      </w:pPr>
      <w:r>
        <w:rPr>
          <w:rFonts w:eastAsia="Times New Roman"/>
          <w:kern w:val="0"/>
          <w:sz w:val="21"/>
          <w:szCs w:val="21"/>
        </w:rPr>
        <w:br w:type="page"/>
      </w:r>
    </w:p>
    <w:p w14:paraId="0DE2D634" w14:textId="77777777" w:rsidR="00234FB6" w:rsidRDefault="00234FB6" w:rsidP="00234FB6">
      <w:pPr>
        <w:spacing w:line="247" w:lineRule="auto"/>
        <w:rPr>
          <w:rFonts w:eastAsia="Times New Roman"/>
          <w:b/>
          <w:bCs/>
          <w:kern w:val="0"/>
          <w:sz w:val="21"/>
          <w:szCs w:val="21"/>
        </w:rPr>
      </w:pPr>
    </w:p>
    <w:p w14:paraId="52403459" w14:textId="77777777" w:rsidR="00234FB6" w:rsidRPr="00FD44C5" w:rsidRDefault="00234FB6" w:rsidP="00234FB6">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Blessing of Order and Structure</w:t>
      </w:r>
    </w:p>
    <w:p w14:paraId="042521A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organization of the temple services and the priestly duties ensured that everything was done in an orderly manner. "He appointed, according to the ordinance of his father David, the divisions of the priests for their duties" (2 Chronicles 8:14). This teaches us the value of order and structure in our lives, helping us to be more effective and efficient in our endeavors.</w:t>
      </w:r>
    </w:p>
    <w:p w14:paraId="1F89166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establishing order in your daily life lead to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prioritized structure in his kingdom,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create a balanced and organized environment in your home or work?</w:t>
      </w:r>
      <w:r>
        <w:rPr>
          <w:rFonts w:eastAsia="Times New Roman"/>
          <w:b/>
          <w:bCs/>
          <w:kern w:val="0"/>
          <w:sz w:val="21"/>
          <w:szCs w:val="21"/>
        </w:rPr>
        <w:br/>
      </w:r>
      <w:r w:rsidRPr="00F6333B">
        <w:rPr>
          <w:rFonts w:eastAsia="Times New Roman"/>
          <w:b/>
          <w:bCs/>
          <w:kern w:val="0"/>
          <w:sz w:val="21"/>
          <w:szCs w:val="21"/>
        </w:rPr>
        <w:t>The Significance of Community and Collaboration</w:t>
      </w:r>
    </w:p>
    <w:p w14:paraId="692C53B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projects were not accomplished in isolation. He worked with skilled laborers and craftsmen, highlighting the importance of community and collaboration. "All the people who were left of the Hittites, Amorites, Perizzites, Hivites, and Jebusites, who were not of Israel" (2 Chronicles 8:7) were part of his workforce. This reminds us that we are stronger together, and that collaboration can lead to greater achievements.</w:t>
      </w:r>
    </w:p>
    <w:p w14:paraId="649564F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foster collaboration in our community to achieve common goals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was crucial in Solomon's building projects?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partnerships to enhance teamwork in your own community? </w:t>
      </w:r>
    </w:p>
    <w:p w14:paraId="524EE90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4EFCE6"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4948DC58" w14:textId="77777777" w:rsidR="00234FB6" w:rsidRDefault="00234FB6" w:rsidP="00234FB6">
      <w:pPr>
        <w:spacing w:line="247" w:lineRule="auto"/>
        <w:rPr>
          <w:rFonts w:eastAsia="Times New Roman"/>
          <w:b/>
          <w:bCs/>
          <w:kern w:val="0"/>
          <w:sz w:val="21"/>
          <w:szCs w:val="21"/>
        </w:rPr>
      </w:pPr>
    </w:p>
    <w:p w14:paraId="0B39FF2D"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Necessity of Rest and Reflection</w:t>
      </w:r>
    </w:p>
    <w:p w14:paraId="4AFF27B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While Solomon was a man of action, he also understood the need for rest and reflection. After completing his building projects, he took time to reflect on his accomplishments. This is a reminder that rest is essential for renewal and that taking time to reflect on God's blessings can rejuvenate our spirit.</w:t>
      </w:r>
    </w:p>
    <w:p w14:paraId="39A313B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rest and reflection into your weekly routine like Solomon's observance of festivals?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essential for maintaining spiritual and mental well-being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practices to enhance your personal time for reflection and growth? </w:t>
      </w:r>
    </w:p>
    <w:p w14:paraId="4038E9FD"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62756ED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leadership had a profound impact on Israel. His wisdom and dedication to God's commands set a standard for the nation. "And all the work of Solomon was well-ordered from the day of the foundation of the house of the LORD until it was finished" (2 Chronicles 8:16). This underscores the influence of godly leadership and the responsibility to lead by example.</w:t>
      </w:r>
    </w:p>
    <w:p w14:paraId="4E2934F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Solomon's leadership decisions in 2 Chronicles 8 guide your own leadership style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Solomon prioritized certain projects, and how can this influence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leadership about balancing personal goals with community needs? </w:t>
      </w:r>
    </w:p>
    <w:p w14:paraId="1AE1A466"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6CF202"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DA7A906" w14:textId="77777777" w:rsidR="00234FB6" w:rsidRDefault="00234FB6" w:rsidP="00234FB6">
      <w:pPr>
        <w:spacing w:line="247" w:lineRule="auto"/>
        <w:rPr>
          <w:rFonts w:eastAsia="Times New Roman"/>
          <w:b/>
          <w:bCs/>
          <w:kern w:val="0"/>
          <w:sz w:val="21"/>
          <w:szCs w:val="21"/>
        </w:rPr>
      </w:pPr>
    </w:p>
    <w:p w14:paraId="1DE10CC5" w14:textId="308D0939"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Legacy of Faithfulness</w:t>
      </w:r>
    </w:p>
    <w:p w14:paraId="5DB3A7C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faithfulness to God's commands left a lasting legacy. His commitment to building the temple and establishing worship practices influenced generations. This teaches us that our faithfulness today can have a ripple effect, impacting future generations for God's glory.</w:t>
      </w:r>
    </w:p>
    <w:p w14:paraId="5038385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daily actions contribute to a lasting legacy of faithfulness like Solomon's?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maintaining faithfulness in your commitments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consistent faithfulness in small tasks matter for building a strong spiritual legacy? </w:t>
      </w:r>
    </w:p>
    <w:p w14:paraId="17D61A2E"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0BB70F8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Throughout 2 Chronicles 8, we see that God's presence was with Solomon, guiding and blessing his endeavors. This assurance of God's presence is a powerful reminder that when we align our lives with His will, we can trust in His guidance and provision. "The LORD was with him and made him exceedingly great" (2 Chronicles 8:6). Let this be an encouragement to seek God's presence in all that we do.</w:t>
      </w:r>
    </w:p>
    <w:p w14:paraId="08DABBEE"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seek assurance of God's presence in your daily activities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God's presence was important for Solomon's leadership and how can it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God's presence in your home and community?</w:t>
      </w:r>
      <w:r w:rsidRPr="001B37DC">
        <w:br w:type="page"/>
      </w:r>
    </w:p>
    <w:p w14:paraId="4A685ACC"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9 Teaching Points and Bible Study Questions</w:t>
      </w:r>
    </w:p>
    <w:p w14:paraId="20702CF0"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Wisdom</w:t>
      </w:r>
    </w:p>
    <w:p w14:paraId="0A78AB1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9, we see the Queen of Sheba visiting King Solomon, drawn by the fame of his wisdom. This chapter reminds us of the incredible power and influence that wisdom can have. Solomon's wisdom was a gift from God, and it was evident in every aspect of his reign. As James 1:5 encourages, "If any of you lacks wisdom, let him ask of God, who gives generously to all without reproach, and it will be given to him." Seek wisdom from God, and watch how it transforms your life and the lives of those around you.</w:t>
      </w:r>
    </w:p>
    <w:p w14:paraId="524831C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Solomon's wisdom inspire you to seek practical solutions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more valuable than wealth in making impactful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interactions to improve your communication and influence with others? </w:t>
      </w:r>
    </w:p>
    <w:p w14:paraId="36AB51E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Reputation</w:t>
      </w:r>
    </w:p>
    <w:p w14:paraId="6571C8E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Solomon's reputation preceded him, attracting the Queen of Sheba from afar. This teaches us the importance of maintaining a good reputation, as it can open doors and create opportunities for sharing God's truth. Proverbs 22:1 </w:t>
      </w:r>
      <w:proofErr w:type="gramStart"/>
      <w:r w:rsidRPr="00F6333B">
        <w:rPr>
          <w:rFonts w:eastAsia="Times New Roman"/>
          <w:kern w:val="0"/>
          <w:sz w:val="21"/>
          <w:szCs w:val="21"/>
        </w:rPr>
        <w:t>states</w:t>
      </w:r>
      <w:proofErr w:type="gramEnd"/>
      <w:r w:rsidRPr="00F6333B">
        <w:rPr>
          <w:rFonts w:eastAsia="Times New Roman"/>
          <w:kern w:val="0"/>
          <w:sz w:val="21"/>
          <w:szCs w:val="21"/>
        </w:rPr>
        <w:t>, "A good name is more desirable than great riches; favor is better than silver and gold." Strive to live a life that reflects the character of Christ, and let your reputation be a testament to His glory.</w:t>
      </w:r>
    </w:p>
    <w:p w14:paraId="5934684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build a reputation that attracts positive attention like Solomon's did with the Queen of Sheba?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good reputation is crucial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reputation reflects your values and beliefs consistently? </w:t>
      </w:r>
    </w:p>
    <w:p w14:paraId="2E2C229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872A69"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31F15D7" w14:textId="77777777" w:rsidR="00234FB6" w:rsidRDefault="00234FB6" w:rsidP="00234FB6">
      <w:pPr>
        <w:spacing w:line="247" w:lineRule="auto"/>
        <w:rPr>
          <w:rFonts w:eastAsia="Times New Roman"/>
          <w:b/>
          <w:bCs/>
          <w:kern w:val="0"/>
          <w:sz w:val="21"/>
          <w:szCs w:val="21"/>
        </w:rPr>
      </w:pPr>
    </w:p>
    <w:p w14:paraId="4A9083DE" w14:textId="1072E746"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Value of Generosity</w:t>
      </w:r>
    </w:p>
    <w:p w14:paraId="251FB7F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generosity is evident in his interactions with the Queen of Sheba. He gave her all she desired and more. This act of giving reflects the heart of God, who is the ultimate giver. As 2 Corinthians 9:7 reminds us, "Each one should give what he has decided in his heart to give, not reluctantly or under compulsion, for God loves a cheerful giver." Embrace generosity, and experience the joy that comes from blessing others.</w:t>
      </w:r>
    </w:p>
    <w:p w14:paraId="4CE129D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practice generosity in your community like Solomon did with the Queen of Sheba?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can lead to stronger relationships and mutual respect?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Solomon's generosity to apply in your daily interactions? </w:t>
      </w:r>
    </w:p>
    <w:p w14:paraId="750DFB6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Worship</w:t>
      </w:r>
    </w:p>
    <w:p w14:paraId="3472C5B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grandeur of Solomon's temple and his dedication to worship were awe-inspiring to the Queen of Sheba. This highlights the beauty and importance of worship in our lives. Worship is not just a ritual but a heartfelt expression of our love for God. As Psalm 95:6 invites us, "Come, let us worship and bow down; let us kneel before the LORD our Maker." Make worship a central part of your life, and let it draw you closer to the Creator.</w:t>
      </w:r>
    </w:p>
    <w:p w14:paraId="3218880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beauty into your worship to enhance your spiritual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Queen of Sheba was moved by Solomon's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your worship environment more inspiring and meaningful? </w:t>
      </w:r>
    </w:p>
    <w:p w14:paraId="72264582"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p>
    <w:p w14:paraId="41458071"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225D3E67" w14:textId="77777777" w:rsidR="00234FB6" w:rsidRDefault="00234FB6" w:rsidP="00234FB6">
      <w:pPr>
        <w:spacing w:line="247" w:lineRule="auto"/>
        <w:rPr>
          <w:rFonts w:eastAsia="Times New Roman"/>
          <w:b/>
          <w:bCs/>
          <w:kern w:val="0"/>
          <w:sz w:val="21"/>
          <w:szCs w:val="21"/>
        </w:rPr>
      </w:pPr>
    </w:p>
    <w:p w14:paraId="6E2FB69A" w14:textId="77777777" w:rsidR="00234FB6" w:rsidRPr="00FD44C5"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Impact of God's Blessings</w:t>
      </w:r>
    </w:p>
    <w:p w14:paraId="377D333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Queen of Sheba recognized that Solomon's wealth and wisdom were blessings from God. This reminds us that all good things come from above. As James 1:17 affirms, "Every good and perfect gift is from above, coming down from the Father of the heavenly lights." Acknowledge God's blessings in your life, and use them to glorify Him and serve others.</w:t>
      </w:r>
    </w:p>
    <w:p w14:paraId="5921EBBD" w14:textId="77777777" w:rsidR="00234FB6" w:rsidRDefault="00234FB6" w:rsidP="00234FB6">
      <w:pPr>
        <w:spacing w:line="247" w:lineRule="auto"/>
      </w:pPr>
      <w:r w:rsidRPr="00F6333B">
        <w:rPr>
          <w:rFonts w:eastAsia="Times New Roman"/>
          <w:kern w:val="0"/>
          <w:sz w:val="21"/>
          <w:szCs w:val="21"/>
        </w:rPr>
        <w:t>1. How can you use God's blessings to positively impact your community like Solomon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blessings can sometimes lead to complacency, and how can you avoid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Solomon's wealth about managing resources responsibly in your life?</w:t>
      </w:r>
    </w:p>
    <w:p w14:paraId="055DA50E"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Seeking Truth</w:t>
      </w:r>
    </w:p>
    <w:p w14:paraId="7491B31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Queen of Sheba came to test Solomon with hard questions, seeking truth and understanding. This demonstrates the importance of seeking truth in our own lives. Jesus said in John 8:32, "Then you will know the truth, and the truth will set you free." Pursue truth with diligence, and let it guide you in all your endeavors.</w:t>
      </w:r>
    </w:p>
    <w:p w14:paraId="148FA11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truth like the Queen of Sheba enhance your understanding of leadership and wisdom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verify information before accepting it as truth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truth in situations where information is unclear or conflicting? </w:t>
      </w:r>
    </w:p>
    <w:p w14:paraId="6523CA64"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291852C5"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252C0D62" w14:textId="77777777" w:rsidR="00234FB6" w:rsidRDefault="00234FB6" w:rsidP="00234FB6">
      <w:pPr>
        <w:spacing w:line="247" w:lineRule="auto"/>
        <w:rPr>
          <w:rFonts w:eastAsia="Times New Roman"/>
          <w:b/>
          <w:bCs/>
          <w:kern w:val="0"/>
          <w:sz w:val="21"/>
          <w:szCs w:val="21"/>
        </w:rPr>
      </w:pPr>
    </w:p>
    <w:p w14:paraId="260A3CD3" w14:textId="77777777" w:rsidR="00234FB6" w:rsidRPr="00FD44C5" w:rsidRDefault="00234FB6" w:rsidP="00234FB6">
      <w:pPr>
        <w:spacing w:line="247" w:lineRule="auto"/>
        <w:rPr>
          <w:rFonts w:eastAsia="Times New Roman"/>
          <w:b/>
          <w:bCs/>
          <w:kern w:val="0"/>
          <w:sz w:val="21"/>
          <w:szCs w:val="21"/>
        </w:rPr>
      </w:pPr>
      <w:r w:rsidRPr="00F6333B">
        <w:rPr>
          <w:rFonts w:eastAsia="Times New Roman"/>
          <w:b/>
          <w:bCs/>
          <w:kern w:val="0"/>
          <w:sz w:val="21"/>
          <w:szCs w:val="21"/>
        </w:rPr>
        <w:t>The Role of Leadership</w:t>
      </w:r>
    </w:p>
    <w:p w14:paraId="71CC246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Solomon's leadership was marked by wisdom, justice, and prosperity. This chapter underscores the vital role of godly leadership. As leaders, we are called to reflect God's character and lead with integrity. Proverbs 11:14 states,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 Seek God's guidance in your leadership, and be a beacon of hope and direction for others.</w:t>
      </w:r>
    </w:p>
    <w:p w14:paraId="3F9E1EC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leaders today emulate Solomon's wisdom in decision-making and governance?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Queen of Sheba valued Solomon's leadership and wisdom so highly?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Solomon's interactions with other nations and dignitaries? </w:t>
      </w:r>
    </w:p>
    <w:p w14:paraId="301050C0"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Sharing Knowledge</w:t>
      </w:r>
    </w:p>
    <w:p w14:paraId="7CF6AB0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 shared his wisdom freely with the Queen of Sheba, who was amazed by his insights. This teaches us the joy of sharing knowledge and truth with others. As 1 Peter 3:15 encourages, "Always be prepared to give an answer to everyone who asks you to give the reason for the hope that you have." Share the wisdom and truth you have received, and be a light to those seeking understanding.</w:t>
      </w:r>
    </w:p>
    <w:p w14:paraId="1E0BAD6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sharing knowledge with others bring joy and strengthen your community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Queen of Sheba valued Solomon's wisdom, and how can we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opportunities for joyful knowledge exchange in your daily life? </w:t>
      </w:r>
    </w:p>
    <w:p w14:paraId="4108AA2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0475650E"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26B2825C" w14:textId="77777777" w:rsidR="00234FB6" w:rsidRDefault="00234FB6" w:rsidP="00234FB6">
      <w:pPr>
        <w:spacing w:line="247" w:lineRule="auto"/>
        <w:rPr>
          <w:rFonts w:eastAsia="Times New Roman"/>
          <w:b/>
          <w:bCs/>
          <w:kern w:val="0"/>
          <w:sz w:val="21"/>
          <w:szCs w:val="21"/>
        </w:rPr>
      </w:pPr>
    </w:p>
    <w:p w14:paraId="293FC6B6"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Testimony of God's Work</w:t>
      </w:r>
    </w:p>
    <w:p w14:paraId="0EB6EBF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Queen of Sheba's visit was a testimony to the work God was doing through Solomon. Our lives, too, can be a testimony to God's work. As Matthew 5:16 instructs, "In the same way, let your light shine before others, that they may see your good deeds and glorify your Father in heaven." Live in such a way that others see God's hand in your life and are drawn to Him.</w:t>
      </w:r>
    </w:p>
    <w:p w14:paraId="1A863C6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share God's work in your life like the Queen of Sheba shared Solomon's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see in your life that testifies to God's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work in others inspire you to deepen your own faith journey? </w:t>
      </w:r>
    </w:p>
    <w:p w14:paraId="2AC798E1"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4640AD5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Solomon's reign left a lasting legacy of wisdom and prosperity. This chapter reminds us of the importance of leaving a legacy of faithfulness. As 2 Timothy 4:7 declares, "I have fought the good fight, I have finished the race, I have kept the faith." Strive to live a life that honors God, and leave a legacy that inspires future generations to follow Him.</w:t>
      </w:r>
    </w:p>
    <w:p w14:paraId="3A465532"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Solomon's legacy inspire you to leave a lasting impact of faithfulness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prioritizing faithfulness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 legacy of faithfulness matter in today's fast-paced, ever-changing world?</w:t>
      </w:r>
      <w:r w:rsidRPr="001B37DC">
        <w:br w:type="page"/>
      </w:r>
    </w:p>
    <w:p w14:paraId="373F254C"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10 Teaching Points and Bible Study Questions</w:t>
      </w:r>
    </w:p>
    <w:p w14:paraId="0C86AF0D"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Wise Counsel</w:t>
      </w:r>
    </w:p>
    <w:p w14:paraId="25F6426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10, Rehoboam's decision to reject the advice of the elders in favor of his peers' counsel serves as a powerful reminder of the value of seeking wisdom from those with experience. Proverbs 15:22 tells us, "Plans fail for lack of counsel, but with many advisers they succeed." Surround yourself with godly mentors who can guide you with their wisdom and experience.</w:t>
      </w:r>
    </w:p>
    <w:p w14:paraId="735EBB4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discern wise counsel from unwise advice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diverse perspectives is crucial before making significant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open to receiving wise counsel from others? </w:t>
      </w:r>
    </w:p>
    <w:p w14:paraId="1443FD7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0F5FBA8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Rehoboam's pride led him to make a decision that ultimately divided the kingdom. Pride can blind us to the needs and perspectives of others. As Proverbs 16:18 warns, "Pride goes before destruction, and a haughty spirit before a fall." Humility opens the door to understanding and unity.</w:t>
      </w:r>
    </w:p>
    <w:p w14:paraId="668400B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pride in leadership lead to division and conflict in modern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humility guides your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pride often prevent us from seeking wise counsel, and how can we overcome this? </w:t>
      </w:r>
    </w:p>
    <w:p w14:paraId="711C82B6"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6DCF6139"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47D1B122" w14:textId="77777777" w:rsidR="00234FB6" w:rsidRDefault="00234FB6" w:rsidP="00234FB6">
      <w:pPr>
        <w:spacing w:line="247" w:lineRule="auto"/>
        <w:rPr>
          <w:rFonts w:eastAsia="Times New Roman"/>
          <w:b/>
          <w:bCs/>
          <w:kern w:val="0"/>
          <w:sz w:val="21"/>
          <w:szCs w:val="21"/>
        </w:rPr>
      </w:pPr>
    </w:p>
    <w:p w14:paraId="52852EB5"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Listening to the Right Voices</w:t>
      </w:r>
    </w:p>
    <w:p w14:paraId="5A5DA8E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young men who advised Rehoboam encouraged him to be harsh and demanding. This teaches us to discern the voices we allow to influence our decisions. James 1:19 advises, "Everyone should be quick to listen, slow to speak, and slow to anger." Choose to listen to voices that align with God's wisdom.</w:t>
      </w:r>
    </w:p>
    <w:p w14:paraId="5626576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discern which voices to trust when making important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Rehoboam chose to listen to his peers over experienced advisors?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you're influenced by wise and constructive voices? </w:t>
      </w:r>
    </w:p>
    <w:p w14:paraId="17F3D2F4"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Words</w:t>
      </w:r>
    </w:p>
    <w:p w14:paraId="7FF0878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Rehoboam's harsh words alienated the people, showing us that words have the power to build up or tear down. Proverbs 18:21 states, "Death and life are in the power of the tongue." Use your words to encourage and uplift those around you.</w:t>
      </w:r>
    </w:p>
    <w:p w14:paraId="498BF1F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use words to foster unity rather than division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when choosing words in difficult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listening before speaking impact the outcome of a discussion? </w:t>
      </w:r>
    </w:p>
    <w:p w14:paraId="18CDE234"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6BA016"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14E93281" w14:textId="77777777" w:rsidR="00234FB6" w:rsidRDefault="00234FB6" w:rsidP="00234FB6">
      <w:pPr>
        <w:spacing w:line="247" w:lineRule="auto"/>
        <w:rPr>
          <w:rFonts w:eastAsia="Times New Roman"/>
          <w:b/>
          <w:bCs/>
          <w:kern w:val="0"/>
          <w:sz w:val="21"/>
          <w:szCs w:val="21"/>
        </w:rPr>
      </w:pPr>
    </w:p>
    <w:p w14:paraId="51432F6B"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Leadership and Servanthood</w:t>
      </w:r>
    </w:p>
    <w:p w14:paraId="197EEA5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Rehoboam's failure to serve his people highlights the biblical principle that true leadership is rooted in servanthood. Jesus exemplified this in Matthew 20:28, "Just as the Son of Man did not come to be served, but to serve." Lead by serving others with love and humility.</w:t>
      </w:r>
    </w:p>
    <w:p w14:paraId="34F02C7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leaders balance authority with servanthood to effectively meet the needs of their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Rehoboam's approach to leadership led to division, and what can we learn from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would you do differently in Rehoboam's position to foster unity and serve your people better?</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Ripple Effect of Decisions</w:t>
      </w:r>
    </w:p>
    <w:p w14:paraId="7CE5F76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Rehoboam's decision had far-reaching consequences, leading to the division of the kingdom. This reminds us that our choices can impact not only our lives but also the lives of others. Galatians 6:7 says, "Do not be deceived: God is not mocked. Whatever a man sows, he will reap in return." Make decisions with an awareness of their potential impact.</w:t>
      </w:r>
    </w:p>
    <w:p w14:paraId="1D50995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decisions positively impact others, considering Rehoboam's choice in 2 Chronicles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wise counsel before making significant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long-term effects of your choices matter in your daily life? </w:t>
      </w:r>
    </w:p>
    <w:p w14:paraId="38174232"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535CB7"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6C18CF8A" w14:textId="77777777" w:rsidR="00234FB6" w:rsidRDefault="00234FB6" w:rsidP="00234FB6">
      <w:pPr>
        <w:spacing w:line="247" w:lineRule="auto"/>
        <w:rPr>
          <w:rFonts w:eastAsia="Times New Roman"/>
          <w:b/>
          <w:bCs/>
          <w:kern w:val="0"/>
          <w:sz w:val="21"/>
          <w:szCs w:val="21"/>
        </w:rPr>
      </w:pPr>
    </w:p>
    <w:p w14:paraId="0EDED31A"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God's Sovereignty</w:t>
      </w:r>
    </w:p>
    <w:p w14:paraId="15554A9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Rehoboam's poor choices, God's sovereign plan was at work. 2 Chronicles 10:15 notes, "So the king did not listen to the people, for this turn of events was from God." Trust that God is in control, even when circumstances seem unfavorable.</w:t>
      </w:r>
    </w:p>
    <w:p w14:paraId="041A400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recognizing God's sovereignty influence your response to challenging leadership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Rehoboam's decision to fulfill His sovereign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sovereignty when facing unexpected outcomes in your life? </w:t>
      </w:r>
    </w:p>
    <w:p w14:paraId="7E17B5A4"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Ignoring History</w:t>
      </w:r>
    </w:p>
    <w:p w14:paraId="6EA0580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 ignored the lessons from his father Solomon's reign, leading to his downfall. Ecclesiastes 1:9 reminds us, "What has been will be again, what has been done will be done again; there is nothing new under the sun." Learn from the past to avoid repeating mistakes.</w:t>
      </w:r>
    </w:p>
    <w:p w14:paraId="185CE8E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ignoring past leadership mistakes impact your current decision-making process in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consider historical outcomes before making significant changes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Rehoboam's story about the consequences of disregarding experienced advice? </w:t>
      </w:r>
    </w:p>
    <w:p w14:paraId="3F604F05"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6CC44FE0"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42393524" w14:textId="77777777" w:rsidR="00234FB6" w:rsidRDefault="00234FB6" w:rsidP="00234FB6">
      <w:pPr>
        <w:spacing w:line="247" w:lineRule="auto"/>
        <w:rPr>
          <w:rFonts w:eastAsia="Times New Roman"/>
          <w:b/>
          <w:bCs/>
          <w:kern w:val="0"/>
          <w:sz w:val="21"/>
          <w:szCs w:val="21"/>
        </w:rPr>
      </w:pPr>
    </w:p>
    <w:p w14:paraId="27B88E28"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Unity Through Understanding</w:t>
      </w:r>
    </w:p>
    <w:p w14:paraId="6E32537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division of the kingdom underscores the need for understanding and unity. Ephesians 4:3 encourages us to "make every effort to keep the unity of the Spirit through the bond of peace." Strive for unity by seeking to understand and empathize with others.</w:t>
      </w:r>
    </w:p>
    <w:p w14:paraId="1BB9129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understanding in disagreements promote unity within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diverse perspectives is crucial for maintaining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decisions are made with empathy and understanding in group settings? </w:t>
      </w:r>
    </w:p>
    <w:p w14:paraId="260BD9C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2FAF028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story of Rehoboam is a call to repentance and turning back to God. 2 Chronicles 7:14 promises, "If My people who are called by My name humble themselves and pray and seek My face and turn from their wicked ways, then I will hear from heaven, forgive their sin, and heal their land." Embrace the opportunity to seek God's forgiveness and guidance in your life.</w:t>
      </w:r>
    </w:p>
    <w:p w14:paraId="680107AD"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Rehoboam's story to recognize and respond to calls for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wise counsel is crucial when faced with a call to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Rehoboam's actions about the consequences of ignoring a call to repentance?</w:t>
      </w:r>
      <w:r w:rsidRPr="001B37DC">
        <w:br w:type="page"/>
      </w:r>
    </w:p>
    <w:p w14:paraId="0A9063BF"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11 Teaching Points and Bible Study Questions</w:t>
      </w:r>
    </w:p>
    <w:p w14:paraId="604F5F71"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Seeking God’s Guidance</w:t>
      </w:r>
    </w:p>
    <w:p w14:paraId="600D4FB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11, Rehoboam wisely listens to God’s command not to fight against his fellow Israelites. This decision highlights the importance of seeking divine guidance before making significant decisions. As it is written, “This is what the LORD says: ‘Do not go up and fight against your brothers. Return home, every one of you, for this is My doing’” (2 Chronicles 11:4). When we pause to seek God’s wisdom, we align our actions with His will, leading to peace and unity.</w:t>
      </w:r>
    </w:p>
    <w:p w14:paraId="79B7D4E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God's guidance influence your decision-making in challenging situations like Rehoboam's?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Rehoboam's initial decision changed after consulting God, and how can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prioritize God's guidance in your daily life? </w:t>
      </w:r>
    </w:p>
    <w:p w14:paraId="1C6F8F51"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Strengthening Your Position with God’s Help</w:t>
      </w:r>
    </w:p>
    <w:p w14:paraId="7ED9D16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 strengthens his kingdom by building fortified cities, demonstrating the value of preparation and security. However, true strength comes from the Lord.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they obeyed the words of the LORD and turned back from marching against Jeroboam” (2 Chronicles 11:4). By relying on God’s direction, we can fortify our lives against spiritual battles, ensuring that our foundations are strong and secure.</w:t>
      </w:r>
    </w:p>
    <w:p w14:paraId="0542E7A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actively seek God's guidance to strengthen your spiritual position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help is crucial when facing challenges to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fortify your relationship with God during uncertain times? </w:t>
      </w:r>
    </w:p>
    <w:p w14:paraId="56AC3CE3"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104A37"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E807564" w14:textId="77777777" w:rsidR="00234FB6" w:rsidRDefault="00234FB6" w:rsidP="00234FB6">
      <w:pPr>
        <w:spacing w:line="247" w:lineRule="auto"/>
        <w:rPr>
          <w:rFonts w:eastAsia="Times New Roman"/>
          <w:b/>
          <w:bCs/>
          <w:kern w:val="0"/>
          <w:sz w:val="21"/>
          <w:szCs w:val="21"/>
        </w:rPr>
      </w:pPr>
    </w:p>
    <w:p w14:paraId="72BDFB75" w14:textId="30FBFF5E"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Obedience</w:t>
      </w:r>
    </w:p>
    <w:p w14:paraId="7D64B92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Obedience to God’s commands brings blessings and stability. Rehoboam’s decision to heed God’s word prevented unnecessary conflict and preserved the unity of the kingdom. “They obeyed the words of the LORD” (2 Chronicles 11:4). When we choose to follow God’s instructions, we invite His peace and protection into our lives, avoiding the chaos that disobedience can bring.</w:t>
      </w:r>
    </w:p>
    <w:p w14:paraId="1C1F0A1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Rehoboam's obedience to God's command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can lead to peace and stability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Rehoboam's actions about the consequences of choosing obedience over personal desires? </w:t>
      </w:r>
    </w:p>
    <w:p w14:paraId="6DD406B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Building Community and Unity</w:t>
      </w:r>
    </w:p>
    <w:p w14:paraId="7A12E1A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Rehoboam’s actions in fortifying cities and appointing leaders demonstrate the importance of building a strong community. “He built up Bethlehem, </w:t>
      </w:r>
      <w:proofErr w:type="spellStart"/>
      <w:r w:rsidRPr="00F6333B">
        <w:rPr>
          <w:rFonts w:eastAsia="Times New Roman"/>
          <w:kern w:val="0"/>
          <w:sz w:val="21"/>
          <w:szCs w:val="21"/>
        </w:rPr>
        <w:t>Etam</w:t>
      </w:r>
      <w:proofErr w:type="spellEnd"/>
      <w:r w:rsidRPr="00F6333B">
        <w:rPr>
          <w:rFonts w:eastAsia="Times New Roman"/>
          <w:kern w:val="0"/>
          <w:sz w:val="21"/>
          <w:szCs w:val="21"/>
        </w:rPr>
        <w:t>, Tekoa” (2 Chronicles 11:6). By investing in relationships and working together, we create a supportive environment that reflects God’s love and fosters spiritual growth.</w:t>
      </w:r>
    </w:p>
    <w:p w14:paraId="416722E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foster unity in our community when faced with division, as Rehoboam did in Judah?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build a supportive community like the fortified cities in Judah?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Rehoboam's actions were crucial for maintaining unity, and how can we apply this today? </w:t>
      </w:r>
    </w:p>
    <w:p w14:paraId="2CB3A98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037C5CB2"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54FCBD4E" w14:textId="77777777" w:rsidR="00234FB6" w:rsidRDefault="00234FB6" w:rsidP="00234FB6">
      <w:pPr>
        <w:spacing w:line="247" w:lineRule="auto"/>
        <w:rPr>
          <w:rFonts w:eastAsia="Times New Roman"/>
          <w:b/>
          <w:bCs/>
          <w:kern w:val="0"/>
          <w:sz w:val="21"/>
          <w:szCs w:val="21"/>
        </w:rPr>
      </w:pPr>
    </w:p>
    <w:p w14:paraId="7EF72C5A"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Leadership in Faithfulness</w:t>
      </w:r>
    </w:p>
    <w:p w14:paraId="6B6D82C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Rehoboam’s leadership decisions impacted the entire nation. His initial obedience to God set a precedent for his reign. “Rehoboam lived in Jerusalem and </w:t>
      </w:r>
      <w:proofErr w:type="gramStart"/>
      <w:r w:rsidRPr="00F6333B">
        <w:rPr>
          <w:rFonts w:eastAsia="Times New Roman"/>
          <w:kern w:val="0"/>
          <w:sz w:val="21"/>
          <w:szCs w:val="21"/>
        </w:rPr>
        <w:t>built up</w:t>
      </w:r>
      <w:proofErr w:type="gramEnd"/>
      <w:r w:rsidRPr="00F6333B">
        <w:rPr>
          <w:rFonts w:eastAsia="Times New Roman"/>
          <w:kern w:val="0"/>
          <w:sz w:val="21"/>
          <w:szCs w:val="21"/>
        </w:rPr>
        <w:t xml:space="preserve"> cities for defense in Judah” (2 Chronicles 11:5). As leaders in our families, workplaces, or communities, our faithfulness can inspire others to follow God’s path, creating a ripple effect of righteousness.</w:t>
      </w:r>
    </w:p>
    <w:p w14:paraId="633F503B" w14:textId="77777777" w:rsidR="00234FB6" w:rsidRDefault="00234FB6" w:rsidP="00234FB6">
      <w:pPr>
        <w:spacing w:line="247" w:lineRule="auto"/>
        <w:rPr>
          <w:rFonts w:eastAsia="Times New Roman"/>
          <w:b/>
          <w:bCs/>
          <w:kern w:val="0"/>
          <w:sz w:val="21"/>
          <w:szCs w:val="21"/>
        </w:rPr>
      </w:pPr>
      <w:r w:rsidRPr="00F6333B">
        <w:rPr>
          <w:rFonts w:eastAsia="Times New Roman"/>
          <w:kern w:val="0"/>
          <w:sz w:val="21"/>
          <w:szCs w:val="21"/>
        </w:rPr>
        <w:t>1. How can leaders today ensure their decisions align with maintaining faithfulness in their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choices impact the spiritual direction of a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Rehoboam's leadership to apply in your own faith journey?</w:t>
      </w:r>
      <w:r>
        <w:rPr>
          <w:rFonts w:eastAsia="Times New Roman"/>
          <w:b/>
          <w:bCs/>
          <w:kern w:val="0"/>
          <w:sz w:val="21"/>
          <w:szCs w:val="21"/>
        </w:rPr>
        <w:br/>
      </w:r>
    </w:p>
    <w:p w14:paraId="0EF5C0FA"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Prioritizing Worship and Devotion</w:t>
      </w:r>
    </w:p>
    <w:p w14:paraId="04F8EC9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Levites and priests who remained faithful to God’s temple worship serve as a reminder of the importance of prioritizing our spiritual lives. “The priests and Levites from all their districts throughout Israel sided with him” (2 Chronicles 11:13). By dedicating time to worship and devotion, we strengthen our relationship with God and draw closer to His presence.</w:t>
      </w:r>
    </w:p>
    <w:p w14:paraId="5C9A534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worship in your daily routine amidst life's distractions, as seen in 2 Chronicles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Levites' devotion to worship influenced others to follow God in 2 Chronicles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worship remains a central focus in your life? </w:t>
      </w:r>
    </w:p>
    <w:p w14:paraId="27797128" w14:textId="77777777" w:rsidR="00234FB6" w:rsidRDefault="00234FB6" w:rsidP="00234FB6">
      <w:pPr>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78F6E55E"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32CA3F2F" w14:textId="77777777" w:rsidR="00234FB6" w:rsidRDefault="00234FB6" w:rsidP="00234FB6">
      <w:pPr>
        <w:rPr>
          <w:rFonts w:eastAsia="Times New Roman"/>
          <w:b/>
          <w:bCs/>
          <w:kern w:val="0"/>
          <w:sz w:val="21"/>
          <w:szCs w:val="21"/>
        </w:rPr>
      </w:pPr>
    </w:p>
    <w:p w14:paraId="13E6C79E" w14:textId="77777777" w:rsidR="00234FB6" w:rsidRPr="00FD44C5" w:rsidRDefault="00234FB6" w:rsidP="00234FB6">
      <w:pPr>
        <w:rPr>
          <w:rFonts w:eastAsia="Times New Roman"/>
          <w:b/>
          <w:bCs/>
          <w:kern w:val="0"/>
          <w:sz w:val="21"/>
          <w:szCs w:val="21"/>
        </w:rPr>
      </w:pPr>
      <w:r w:rsidRPr="00F6333B">
        <w:rPr>
          <w:rFonts w:eastAsia="Times New Roman"/>
          <w:b/>
          <w:bCs/>
          <w:kern w:val="0"/>
          <w:sz w:val="21"/>
          <w:szCs w:val="21"/>
        </w:rPr>
        <w:t>The Blessing of Faithful Service</w:t>
      </w:r>
    </w:p>
    <w:p w14:paraId="1784AE3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Levites’ commitment to serving God despite challenges underscores the blessings that come from faithful service. “For the Levites left their pasturelands and properties and came to Judah and Jerusalem” (2 Chronicles 11:14). When we serve God wholeheartedly, we experience His provision and favor, knowing that our labor is not in vain.</w:t>
      </w:r>
    </w:p>
    <w:p w14:paraId="581B9E0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the example of faithful service in your daily work or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 service leads to blessings, even when immediate results aren't visible?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committed to serving faithfully despite challenges or setbacks? </w:t>
      </w:r>
    </w:p>
    <w:p w14:paraId="368AB25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Godly Examples</w:t>
      </w:r>
    </w:p>
    <w:p w14:paraId="01E94D4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Levites’ decision to follow Rehoboam and remain true to God’s worship influenced others to do the same. “Those from every tribe of Israel who set their hearts on seeking the LORD, the God of Israel, followed the Levites to Jerusalem” (2 Chronicles 11:16). Our actions can inspire others to pursue a deeper relationship with God, demonstrating the power of a godly example.</w:t>
      </w:r>
    </w:p>
    <w:p w14:paraId="6E45D50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observing godly examples in 2 Chronicles 11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godly examples is crucial for spiritual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a godly example for others in your life? </w:t>
      </w:r>
    </w:p>
    <w:p w14:paraId="0809AD7C"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76512CE9"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2334CFB2" w14:textId="77777777" w:rsidR="00234FB6" w:rsidRDefault="00234FB6" w:rsidP="00234FB6">
      <w:pPr>
        <w:spacing w:line="247" w:lineRule="auto"/>
        <w:rPr>
          <w:rFonts w:eastAsia="Times New Roman"/>
          <w:b/>
          <w:bCs/>
          <w:kern w:val="0"/>
          <w:sz w:val="21"/>
          <w:szCs w:val="21"/>
        </w:rPr>
      </w:pPr>
    </w:p>
    <w:p w14:paraId="3C10AC9E"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Turning Away</w:t>
      </w:r>
    </w:p>
    <w:p w14:paraId="66BAF1C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While Rehoboam initially obeyed God, his later actions led to negative consequences. This serves as a warning of the dangers of turning away from God’s path. “They strengthened the kingdom of Judah and supported Rehoboam son of Solomon for three years, walking in the ways of David and Solomon during this time” (2 Chronicles 11:17). Consistent faithfulness is crucial to maintaining God’s blessings in our lives.</w:t>
      </w:r>
    </w:p>
    <w:p w14:paraId="2CDA4AF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address areas in your life where you might be turning away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turning away from God leads to negative consequences in personal and communal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realign your actions with God's will when you notice a drift? </w:t>
      </w:r>
    </w:p>
    <w:p w14:paraId="4D7AC03E"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792DF48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Rehoboam’s early obedience and the Levites’ dedication left a legacy of faithfulness that impacted future generations. “They walked in the ways of David and Solomon during this time” (2 Chronicles 11:17). By living a life devoted to God, we leave a lasting legacy that can inspire and guide those who come after us, ensuring that His truth endures through the ages.</w:t>
      </w:r>
    </w:p>
    <w:p w14:paraId="730B7985"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faithfulness during challenges is crucial for leaving a lasting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community's commitment to faithfulness?</w:t>
      </w:r>
      <w:r w:rsidRPr="001B37DC">
        <w:br w:type="page"/>
      </w:r>
    </w:p>
    <w:p w14:paraId="1A41DB6E"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12 Teaching Points and Bible Study Questions</w:t>
      </w:r>
    </w:p>
    <w:p w14:paraId="6B8BC507"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Danger of Forsaking God</w:t>
      </w:r>
    </w:p>
    <w:p w14:paraId="6C1294F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12, we see King Rehoboam and all Israel forsake the law of the Lord, leading to their downfall. This chapter reminds us of the importance of staying true to God's commandments. As it is written, "Because they had been unfaithful to the LORD, Shishak king of Egypt came up against Jerusalem" (2 Chronicles 12:2). When we stray from God's path, we open ourselves to unnecessary struggles. Staying faithful keeps us aligned with His protection and blessings.</w:t>
      </w:r>
    </w:p>
    <w:p w14:paraId="1FEA295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address areas in your life where you might be forsaking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away from God during times of prosperity?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faithful to God in challenging situations? </w:t>
      </w:r>
    </w:p>
    <w:p w14:paraId="7540C572"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Brings Mercy</w:t>
      </w:r>
    </w:p>
    <w:p w14:paraId="50E3944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When faced with the threat of Shishak, Rehoboam and the leaders of Israel humbled themselves, acknowledging their sin. "The leaders of Israel and the king humbled themselves and said, 'The LORD is righteous'" (2 Chronicles 12:6). This act of humility brought God's mercy upon them. It teaches us that no matter how far we stray, genuine repentance and humility can restore our relationship with God.</w:t>
      </w:r>
    </w:p>
    <w:p w14:paraId="45BB8CE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practicing humility in your daily life lead to experiencing more mercy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receiving mercy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when facing personal or professional conflicts? </w:t>
      </w:r>
    </w:p>
    <w:p w14:paraId="47196D75"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3588FECA"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63A36AB1" w14:textId="77777777" w:rsidR="00234FB6" w:rsidRDefault="00234FB6" w:rsidP="00234FB6">
      <w:pPr>
        <w:spacing w:line="247" w:lineRule="auto"/>
        <w:rPr>
          <w:rFonts w:eastAsia="Times New Roman"/>
          <w:b/>
          <w:bCs/>
          <w:kern w:val="0"/>
          <w:sz w:val="21"/>
          <w:szCs w:val="21"/>
        </w:rPr>
      </w:pPr>
    </w:p>
    <w:p w14:paraId="0F40E3F1"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God’s Discipline is Redemptive</w:t>
      </w:r>
    </w:p>
    <w:p w14:paraId="47754DA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God allowed Shishak to invade as a form of discipline, not destruction. "But they will become his servants, so that they may learn the difference between serving Me and serving the kings of other lands" (2 Chronicles 12:8). This shows that God's discipline is meant to teach and guide us back to Him, not to harm us. It’s a reminder that His correction is an act of love.</w:t>
      </w:r>
    </w:p>
    <w:p w14:paraId="7A309C8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respond to God's discipline in your life as redemptive rather than punitive?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discipline to guide us back to Him, and how can this be comforting?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God's discipline as an opportunity for growth and transformation? </w:t>
      </w:r>
    </w:p>
    <w:p w14:paraId="35F14B2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Leadership</w:t>
      </w:r>
    </w:p>
    <w:p w14:paraId="04DD9AF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Rehoboam's failure to lead spiritually resulted in the nation's downfall. Leaders have a profound impact on the spiritual health of their communities. As believers, we are called to be leaders in our own spheres, guiding others towards righteousness and truth.</w:t>
      </w:r>
    </w:p>
    <w:p w14:paraId="448E061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spiritual leadership influence a community's response to challenges and adversity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leaders are crucial in maintaining a nation's moral and ethical standards?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spiritual leaders in your community? </w:t>
      </w:r>
    </w:p>
    <w:p w14:paraId="178C617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7F840C83"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07E0E837" w14:textId="77777777" w:rsidR="00234FB6" w:rsidRDefault="00234FB6" w:rsidP="00234FB6">
      <w:pPr>
        <w:spacing w:line="247" w:lineRule="auto"/>
        <w:rPr>
          <w:rFonts w:eastAsia="Times New Roman"/>
          <w:b/>
          <w:bCs/>
          <w:kern w:val="0"/>
          <w:sz w:val="21"/>
          <w:szCs w:val="21"/>
        </w:rPr>
      </w:pPr>
    </w:p>
    <w:p w14:paraId="5A394BBD"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Pride</w:t>
      </w:r>
    </w:p>
    <w:p w14:paraId="631B6F9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Rehoboam's initial pride led to his and the nation's downfall. "When Rehoboam had established his sovereignty and royal power, he and all Israel with him abandoned the law of the LORD" (2 Chronicles 12:1). Pride blinds us to our need for God and can lead to our undoing. Staying humble keeps us grounded in His truth.</w:t>
      </w:r>
    </w:p>
    <w:p w14:paraId="2E95F80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recognizing pride in your life help prevent negative consequences like those faced by Rehoboam?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in maintaining a strong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pride doesn't lead to personal or communal downfall?</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Despite Our Failures</w:t>
      </w:r>
    </w:p>
    <w:p w14:paraId="4A5A345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Even when Israel turned away, God remained faithful. "Nevertheless, they will be his servants, so that they may learn the difference between serving Me and serving the kings of other lands" (2 Chronicles 12:8). This reassures us that God’s faithfulness is unwavering, even when we falter. His love and commitment to us are constant.</w:t>
      </w:r>
    </w:p>
    <w:p w14:paraId="0197904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God's faithfulness in your life despite personal failures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realign with God after realizing you've strayed from His path?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remains faithful even when we fail to uphold our commitments to Him? </w:t>
      </w:r>
    </w:p>
    <w:p w14:paraId="2E85D77E"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A8DA5C"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6BCDDBBD" w14:textId="77777777" w:rsidR="00234FB6" w:rsidRDefault="00234FB6" w:rsidP="00234FB6">
      <w:pPr>
        <w:spacing w:line="247" w:lineRule="auto"/>
        <w:rPr>
          <w:rFonts w:eastAsia="Times New Roman"/>
          <w:b/>
          <w:bCs/>
          <w:kern w:val="0"/>
          <w:sz w:val="21"/>
          <w:szCs w:val="21"/>
        </w:rPr>
      </w:pPr>
    </w:p>
    <w:p w14:paraId="5373E1C9"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Repentance</w:t>
      </w:r>
    </w:p>
    <w:p w14:paraId="1FA9CD3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Rehoboam’s story highlights the power of repentance. When he and the leaders repented, God’s wrath was turned away. "When the LORD saw that they had humbled themselves, the word of the LORD came to Shemaiah: 'They have humbled themselves; I will not destroy them but will soon give them deliverance'" (2 Chronicles 12:7). Repentance is a powerful tool for restoring our relationship with God.</w:t>
      </w:r>
    </w:p>
    <w:p w14:paraId="5033623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experiencing the power of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and growth? </w:t>
      </w:r>
    </w:p>
    <w:p w14:paraId="5E4CD07E"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43E7682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Shemaiah the prophet played a crucial role in delivering God’s message to Rehoboam. Prophets in the Bible often served as God’s mouthpiece, guiding and correcting His people. Today, we can seek guidance through Scripture and wise counsel from those who are spiritually mature.</w:t>
      </w:r>
    </w:p>
    <w:p w14:paraId="1F93C67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discern and respond to prophetic messages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with leaders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Rehoboam's response to the prophet Shemaiah's warning? </w:t>
      </w:r>
    </w:p>
    <w:p w14:paraId="03306C7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BEBAEB"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7715BC76" w14:textId="77777777" w:rsidR="00234FB6" w:rsidRDefault="00234FB6" w:rsidP="00234FB6">
      <w:pPr>
        <w:spacing w:line="247" w:lineRule="auto"/>
        <w:rPr>
          <w:rFonts w:eastAsia="Times New Roman"/>
          <w:b/>
          <w:bCs/>
          <w:kern w:val="0"/>
          <w:sz w:val="21"/>
          <w:szCs w:val="21"/>
        </w:rPr>
      </w:pPr>
    </w:p>
    <w:p w14:paraId="17EBEBC9"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Temporary Nature of Earthly Riches</w:t>
      </w:r>
    </w:p>
    <w:p w14:paraId="50C14DA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Rehoboam lost the treasures of the temple and the royal palace to Shishak. "He took everything, including the gold shields that Solomon had made" (2 Chronicles 12:9). This serves as a reminder that earthly riches are fleeting. Our true treasure lies in our relationship with God and the eternal life He offers.</w:t>
      </w:r>
    </w:p>
    <w:p w14:paraId="22CD762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spiritual wealth over material riches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riches often fail to provide lasting satisfaction or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values aren't swayed by temporary material gains? </w:t>
      </w:r>
    </w:p>
    <w:p w14:paraId="3F3BB37A"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7061375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events in 2 Chronicles 12 demonstrate God’s sovereignty over nations and rulers. Despite human actions, God’s plans prevail. This reassures us that no matter the chaos in the world, God is in control, working all things for the good of those who love Him.</w:t>
      </w:r>
    </w:p>
    <w:p w14:paraId="5C94231F"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nations to rise and fall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sovereign plans for your community?</w:t>
      </w:r>
      <w:r w:rsidRPr="001B37DC">
        <w:br w:type="page"/>
      </w:r>
    </w:p>
    <w:p w14:paraId="3A14507A"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13 Teaching Points and Bible Study Questions</w:t>
      </w:r>
    </w:p>
    <w:p w14:paraId="38602798"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Stand Firm in Faith</w:t>
      </w:r>
    </w:p>
    <w:p w14:paraId="5BDBD2C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13, we see King Abijah standing firm in his faith against overwhelming odds. Despite being outnumbered, he trusted in the Lord's promises. "But as for us, the LORD is our God, and we have not forsaken Him" (2 Chronicles 13:10). This teaches us that no matter the challenges we face, standing firm in our faith and trusting in God's promises can lead to victory.</w:t>
      </w:r>
    </w:p>
    <w:p w14:paraId="1B32E17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stand firm in faith when facing overwhelming challenges like Abijah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more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 is crucial during conflicts or personal battles? </w:t>
      </w:r>
    </w:p>
    <w:p w14:paraId="0A0111D1"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Righteous Leadership</w:t>
      </w:r>
    </w:p>
    <w:p w14:paraId="6615222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Abijah's leadership was rooted in his commitment to God. He reminded his people of their covenant with the Lord, emphasizing the importance of righteous leadership. "And now you intend to resist the kingdom of the LORD, which is in the hands of the descendants of David" (2 Chronicles 13:8). This highlights how leaders who prioritize God's will can inspire and guide others effectively.</w:t>
      </w:r>
    </w:p>
    <w:p w14:paraId="53CBA72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Abijah's reliance on God in your leadership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impacts community morale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Abijah's leadership to inspire others in challenging situations? </w:t>
      </w:r>
    </w:p>
    <w:p w14:paraId="46D8687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2CB39C"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08F356B8" w14:textId="77777777" w:rsidR="00234FB6" w:rsidRDefault="00234FB6" w:rsidP="00234FB6">
      <w:pPr>
        <w:spacing w:line="247" w:lineRule="auto"/>
        <w:rPr>
          <w:rFonts w:eastAsia="Times New Roman"/>
          <w:b/>
          <w:bCs/>
          <w:kern w:val="0"/>
          <w:sz w:val="21"/>
          <w:szCs w:val="21"/>
        </w:rPr>
      </w:pPr>
    </w:p>
    <w:p w14:paraId="7A528BCF"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Worship</w:t>
      </w:r>
    </w:p>
    <w:p w14:paraId="4BCA828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Abijah pointed out that Judah had not abandoned the true worship of God. "Every morning and every evening they present burnt offerings and fragrant incense to the LORD" (2 Chronicles 13:11). This underscores the importance of consistent worship and devotion in our lives, reminding us to prioritize our relationship with God daily.</w:t>
      </w:r>
    </w:p>
    <w:p w14:paraId="32FE587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prioritizing worship in your life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was central to Abijah's victory, and how can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worship remains a key focus in challenging times? </w:t>
      </w:r>
    </w:p>
    <w:p w14:paraId="6294F53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Fights for His People</w:t>
      </w:r>
    </w:p>
    <w:p w14:paraId="0790485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When Abijah and his army were ambushed, they cried out to the Lord, and He delivered them. "Then the men of Judah raised the battle cry, and as they shouted, God struck Jeroboam and all Israel" (2 Chronicles 13:15). This lesson reminds us that God is our defender and will fight for us when we call upon Him in times of trouble.</w:t>
      </w:r>
    </w:p>
    <w:p w14:paraId="45336FF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trust God to fight your battles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intervenes when His people are outnumbered or overwhelmed?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aligned with God when facing opposition? </w:t>
      </w:r>
    </w:p>
    <w:p w14:paraId="615B526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766842"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648A7016" w14:textId="77777777" w:rsidR="00234FB6" w:rsidRDefault="00234FB6" w:rsidP="00234FB6">
      <w:pPr>
        <w:spacing w:line="247" w:lineRule="auto"/>
        <w:rPr>
          <w:rFonts w:eastAsia="Times New Roman"/>
          <w:b/>
          <w:bCs/>
          <w:kern w:val="0"/>
          <w:sz w:val="21"/>
          <w:szCs w:val="21"/>
        </w:rPr>
      </w:pPr>
    </w:p>
    <w:p w14:paraId="2DFADA1B"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Forsaking God</w:t>
      </w:r>
    </w:p>
    <w:p w14:paraId="0B8DF6A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Jeroboam's defeat serves as a stark reminder of the consequences of turning away from God. "</w:t>
      </w:r>
      <w:proofErr w:type="gramStart"/>
      <w:r w:rsidRPr="00F6333B">
        <w:rPr>
          <w:rFonts w:eastAsia="Times New Roman"/>
          <w:kern w:val="0"/>
          <w:sz w:val="21"/>
          <w:szCs w:val="21"/>
        </w:rPr>
        <w:t>Thus</w:t>
      </w:r>
      <w:proofErr w:type="gramEnd"/>
      <w:r w:rsidRPr="00F6333B">
        <w:rPr>
          <w:rFonts w:eastAsia="Times New Roman"/>
          <w:kern w:val="0"/>
          <w:sz w:val="21"/>
          <w:szCs w:val="21"/>
        </w:rPr>
        <w:t xml:space="preserve"> the Israelites were subdued at that time, and the people of Judah prevailed because they relied on the LORD, the God of their fathers" (2 Chronicles 13:18). This teaches us the importance of remaining faithful to God and the dangers of forsaking His ways.</w:t>
      </w:r>
    </w:p>
    <w:p w14:paraId="603D45E1" w14:textId="77777777" w:rsidR="00234FB6" w:rsidRDefault="00234FB6" w:rsidP="00234FB6">
      <w:pPr>
        <w:spacing w:line="247" w:lineRule="auto"/>
        <w:rPr>
          <w:rFonts w:eastAsia="Times New Roman"/>
          <w:b/>
          <w:bCs/>
          <w:kern w:val="0"/>
          <w:sz w:val="21"/>
          <w:szCs w:val="21"/>
        </w:rPr>
      </w:pPr>
      <w:r w:rsidRPr="00F6333B">
        <w:rPr>
          <w:rFonts w:eastAsia="Times New Roman"/>
          <w:kern w:val="0"/>
          <w:sz w:val="21"/>
          <w:szCs w:val="21"/>
        </w:rPr>
        <w:t>1. How can you identify and avoid actions that lead to forsaking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staying faithful to God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forsaking God often lead to negative consequences in personal and community life?</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AEAC52"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Role of Prayer in Battle</w:t>
      </w:r>
    </w:p>
    <w:p w14:paraId="2D1588A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Prayer played a crucial role in Judah's victory. Abijah and his people cried out to the Lord, demonstrating the power of prayer in overcoming obstacles. "And they cried out to the LORD, and the priests blew the trumpets" (2 Chronicles 13:14). This encourages us to make prayer a central part of our lives, especially in times of conflict.</w:t>
      </w:r>
    </w:p>
    <w:p w14:paraId="2E273CD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prayer influence your approach to personal challenges or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for Abijah's confidence in battle?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Abijah's reliance on prayer when facing overwhelming odds? </w:t>
      </w:r>
    </w:p>
    <w:p w14:paraId="3256C2D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7DF37F"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0BF321DC" w14:textId="77777777" w:rsidR="00234FB6" w:rsidRDefault="00234FB6" w:rsidP="00234FB6">
      <w:pPr>
        <w:spacing w:line="247" w:lineRule="auto"/>
        <w:rPr>
          <w:rFonts w:eastAsia="Times New Roman"/>
          <w:b/>
          <w:bCs/>
          <w:kern w:val="0"/>
          <w:sz w:val="21"/>
          <w:szCs w:val="21"/>
        </w:rPr>
      </w:pPr>
    </w:p>
    <w:p w14:paraId="0966BCC8"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Unity in Faith</w:t>
      </w:r>
    </w:p>
    <w:p w14:paraId="4564FF8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Abijah's speech to his people emphasized unity in faith. "And all Judah stood before the LORD" (2 Chronicles 13:12). This lesson highlights the strength that comes from being united in our beliefs and working together towards a common goal under God's guidance.</w:t>
      </w:r>
    </w:p>
    <w:p w14:paraId="4EAC953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prioritize unity in faith when facing internal conflicts within 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faith was crucial for Abijah's victory despite being outnumbered?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faith among diverse groups in your church? </w:t>
      </w:r>
    </w:p>
    <w:p w14:paraId="4DE56CB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Covenant</w:t>
      </w:r>
    </w:p>
    <w:p w14:paraId="7589A85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Abijah reminded his people of their covenant with God, which was a source of strength and identity. "But as for us, the LORD is our God, and we have not forsaken Him" (2 Chronicles 13:10). This teaches us the importance of remembering and honoring our commitments to God, as they are foundational to our faith.</w:t>
      </w:r>
    </w:p>
    <w:p w14:paraId="3D0BD9F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understanding God's covenant with David influence your daily decision-making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Abijah emphasized the covenant in his speech, and how can this guide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Abijah's reliance on the covenant when facing challenges in your own life? </w:t>
      </w:r>
    </w:p>
    <w:p w14:paraId="0AB6845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1700F29A"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1A67B95E" w14:textId="77777777" w:rsidR="00234FB6" w:rsidRDefault="00234FB6" w:rsidP="00234FB6">
      <w:pPr>
        <w:spacing w:line="247" w:lineRule="auto"/>
        <w:rPr>
          <w:rFonts w:eastAsia="Times New Roman"/>
          <w:b/>
          <w:bCs/>
          <w:kern w:val="0"/>
          <w:sz w:val="21"/>
          <w:szCs w:val="21"/>
        </w:rPr>
      </w:pPr>
    </w:p>
    <w:p w14:paraId="183F0033"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43F76F1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illustrates God's sovereignty over nations and leaders. Despite Jeroboam's power, God's will prevailed. "And the LORD gave them into their hand" (2 Chronicles 13:16). This reassures us that God is in control, no matter the political or social climate, and His plans will ultimately be fulfilled.</w:t>
      </w:r>
    </w:p>
    <w:p w14:paraId="066D483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control in national and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sovereignty is crucial for leaders and citizens alike? </w:t>
      </w:r>
    </w:p>
    <w:p w14:paraId="2977C8F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Victory Through Obedience</w:t>
      </w:r>
    </w:p>
    <w:p w14:paraId="73663A1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Judah's victory was a direct result of their obedience to God. "</w:t>
      </w:r>
      <w:proofErr w:type="gramStart"/>
      <w:r w:rsidRPr="00F6333B">
        <w:rPr>
          <w:rFonts w:eastAsia="Times New Roman"/>
          <w:kern w:val="0"/>
          <w:sz w:val="21"/>
          <w:szCs w:val="21"/>
        </w:rPr>
        <w:t>Thus</w:t>
      </w:r>
      <w:proofErr w:type="gramEnd"/>
      <w:r w:rsidRPr="00F6333B">
        <w:rPr>
          <w:rFonts w:eastAsia="Times New Roman"/>
          <w:kern w:val="0"/>
          <w:sz w:val="21"/>
          <w:szCs w:val="21"/>
        </w:rPr>
        <w:t xml:space="preserve"> the Israelites were subdued at that time, and the people of Judah prevailed because they relied on the LORD" (2 Chronicles 13:18). This final lesson encourages us to live in obedience to God's commands, trusting that He will lead us to triumph in His perfect timing.</w:t>
      </w:r>
    </w:p>
    <w:p w14:paraId="33CEAC2A"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obedience to God lead to victory in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Abijah's reliance on God resulted in triumph despite being outnumbered?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Abijah's story about trusting God in difficult situations?</w:t>
      </w:r>
      <w:r w:rsidRPr="001B37DC">
        <w:br w:type="page"/>
      </w:r>
    </w:p>
    <w:p w14:paraId="1AAFA931"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14 Teaching Points and Bible Study Questions</w:t>
      </w:r>
    </w:p>
    <w:p w14:paraId="5FFA7FC9"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Seek the Lord for Peace and Prosperity</w:t>
      </w:r>
    </w:p>
    <w:p w14:paraId="28052AB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14, we see King Asa doing what is right in the eyes of the Lord, leading to a time of peace and prosperity for Judah. "Asa did what was good and right in the eyes of the LORD his God" (2 Chronicles 14:2). This teaches us that when we seek God and align our actions with His will, He blesses us with peace and stability. It's a reminder that true prosperity comes from living a life that honors God.</w:t>
      </w:r>
    </w:p>
    <w:p w14:paraId="6943BEF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the Lord influence your personal peace and prosperity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Asa's reliance on God led to peace and success for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seeking God in times of uncertainty? </w:t>
      </w:r>
    </w:p>
    <w:p w14:paraId="6702BEF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Remove Idols from Your Life</w:t>
      </w:r>
    </w:p>
    <w:p w14:paraId="6F64AF0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 took a bold step by removing foreign altars and high places, smashing sacred stones, and cutting down Asherah poles. "He removed the foreign altars and high places, shattered the sacred stones, and cut down the Asherah poles" (2 Chronicles 14:3). This act of purging idols is a powerful lesson for us to eliminate anything in our lives that takes precedence over our relationship with God. By doing so, we make room for His presence and guidance.</w:t>
      </w:r>
    </w:p>
    <w:p w14:paraId="049C245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remove modern-day idols that distract you from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removing idols is crucial for spiritual growth and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idols don't re-enter your life after removal? </w:t>
      </w:r>
    </w:p>
    <w:p w14:paraId="752C0F3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p>
    <w:p w14:paraId="3650FF2F"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5C5A831E" w14:textId="77777777" w:rsidR="00234FB6" w:rsidRDefault="00234FB6" w:rsidP="00234FB6">
      <w:pPr>
        <w:spacing w:line="247" w:lineRule="auto"/>
        <w:rPr>
          <w:rFonts w:eastAsia="Times New Roman"/>
          <w:b/>
          <w:bCs/>
          <w:kern w:val="0"/>
          <w:sz w:val="21"/>
          <w:szCs w:val="21"/>
        </w:rPr>
      </w:pPr>
    </w:p>
    <w:p w14:paraId="1764F5F6" w14:textId="7777777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Strengthen Your Spiritual Foundations</w:t>
      </w:r>
    </w:p>
    <w:p w14:paraId="173C8C9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 fortified the cities of Judah, building up their defenses. "He built up the fortified cities of Judah, since the land was at peace" (2 Chronicles 14:6). This is a metaphor for strengthening our spiritual foundations. In times of peace, we should focus on deepening our faith and understanding of Scripture, so we are prepared for any challenges that may come our way.</w:t>
      </w:r>
    </w:p>
    <w:p w14:paraId="08EAA63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Asa's reforms to strengthen your own spiritual foundations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Asa's reliance on God led to peace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remove spiritual obstacles in your life like Asa did? </w:t>
      </w:r>
    </w:p>
    <w:p w14:paraId="2CF6931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Power, Not Your Own</w:t>
      </w:r>
    </w:p>
    <w:p w14:paraId="0A76E6A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When faced with a vast army from Ethiopia, Asa cried out to the Lord for help, acknowledging that victory comes from God, not human strength. "LORD, there is no one besides You to help the powerless against the mighty" (2 Chronicles 14:11). This teaches us to rely on God's power rather than our own abilities, trusting that He will fight our battles.</w:t>
      </w:r>
    </w:p>
    <w:p w14:paraId="0E7A643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rely on God's power in situations where you feel overwhelmed or inadequate?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Asa's trust in God led to peace and success in his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strengthen your trust in God's power over your own abilities? </w:t>
      </w:r>
    </w:p>
    <w:p w14:paraId="08634E87"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p>
    <w:p w14:paraId="64C83B87" w14:textId="77777777" w:rsidR="00234FB6" w:rsidRDefault="00234FB6" w:rsidP="00234FB6">
      <w:pPr>
        <w:rPr>
          <w:rFonts w:eastAsia="Times New Roman"/>
          <w:b/>
          <w:bCs/>
          <w:kern w:val="0"/>
          <w:sz w:val="21"/>
          <w:szCs w:val="21"/>
        </w:rPr>
      </w:pPr>
    </w:p>
    <w:p w14:paraId="70A08381" w14:textId="77777777" w:rsidR="00234FB6" w:rsidRDefault="00234FB6" w:rsidP="00234FB6">
      <w:pPr>
        <w:rPr>
          <w:rFonts w:eastAsia="Times New Roman"/>
          <w:b/>
          <w:bCs/>
          <w:kern w:val="0"/>
          <w:sz w:val="21"/>
          <w:szCs w:val="21"/>
        </w:rPr>
      </w:pPr>
      <w:r>
        <w:rPr>
          <w:rFonts w:eastAsia="Times New Roman"/>
          <w:b/>
          <w:bCs/>
          <w:kern w:val="0"/>
          <w:sz w:val="21"/>
          <w:szCs w:val="21"/>
        </w:rPr>
        <w:br w:type="page"/>
      </w:r>
    </w:p>
    <w:p w14:paraId="58E1E76B" w14:textId="77777777" w:rsidR="00234FB6" w:rsidRDefault="00234FB6" w:rsidP="00234FB6">
      <w:pPr>
        <w:spacing w:line="247" w:lineRule="auto"/>
        <w:rPr>
          <w:rFonts w:eastAsia="Times New Roman"/>
          <w:b/>
          <w:bCs/>
          <w:kern w:val="0"/>
          <w:sz w:val="21"/>
          <w:szCs w:val="21"/>
        </w:rPr>
      </w:pPr>
    </w:p>
    <w:p w14:paraId="6D77E1F0" w14:textId="77777777" w:rsidR="00234FB6" w:rsidRPr="00C903D1" w:rsidRDefault="00234FB6" w:rsidP="00234FB6">
      <w:pPr>
        <w:spacing w:line="247" w:lineRule="auto"/>
        <w:rPr>
          <w:rFonts w:eastAsia="Times New Roman"/>
          <w:b/>
          <w:bCs/>
          <w:kern w:val="0"/>
          <w:sz w:val="21"/>
          <w:szCs w:val="21"/>
        </w:rPr>
      </w:pPr>
      <w:r w:rsidRPr="00F6333B">
        <w:rPr>
          <w:rFonts w:eastAsia="Times New Roman"/>
          <w:b/>
          <w:bCs/>
          <w:kern w:val="0"/>
          <w:sz w:val="21"/>
          <w:szCs w:val="21"/>
        </w:rPr>
        <w:t>Pray with Confidence</w:t>
      </w:r>
    </w:p>
    <w:p w14:paraId="2B23ADD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Asa's prayer was one of confidence and faith. He knew that God was able to deliver them from their enemies. "Help us, O LORD our God, for we rely on You" (2 Chronicles 14:11). This encourages us to approach God with boldness, knowing that He hears our prayers and is willing to act on our behalf.</w:t>
      </w:r>
    </w:p>
    <w:p w14:paraId="4E63CB7F" w14:textId="77777777" w:rsidR="00234FB6" w:rsidRDefault="00234FB6" w:rsidP="00234FB6">
      <w:pPr>
        <w:spacing w:line="247" w:lineRule="auto"/>
      </w:pPr>
      <w:r w:rsidRPr="00F6333B">
        <w:rPr>
          <w:rFonts w:eastAsia="Times New Roman"/>
          <w:kern w:val="0"/>
          <w:sz w:val="21"/>
          <w:szCs w:val="21"/>
        </w:rPr>
        <w:t>1. How can Asa's prayer in battle inspire you to pray with confidence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praying confidently, as Asa did, in your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Asa's confidence in prayer led to victory, and how can this apply to your life?</w:t>
      </w:r>
    </w:p>
    <w:p w14:paraId="21B906E7" w14:textId="3D4D0273"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Experience God's Deliverance</w:t>
      </w:r>
    </w:p>
    <w:p w14:paraId="524A9FE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Lord struck down the Ethiopians before Asa and Judah, demonstrating His mighty power.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LORD struck down the </w:t>
      </w:r>
      <w:proofErr w:type="spellStart"/>
      <w:r w:rsidRPr="00F6333B">
        <w:rPr>
          <w:rFonts w:eastAsia="Times New Roman"/>
          <w:kern w:val="0"/>
          <w:sz w:val="21"/>
          <w:szCs w:val="21"/>
        </w:rPr>
        <w:t>Cushites</w:t>
      </w:r>
      <w:proofErr w:type="spellEnd"/>
      <w:r w:rsidRPr="00F6333B">
        <w:rPr>
          <w:rFonts w:eastAsia="Times New Roman"/>
          <w:kern w:val="0"/>
          <w:sz w:val="21"/>
          <w:szCs w:val="21"/>
        </w:rPr>
        <w:t xml:space="preserve"> before Asa and Judah, and the </w:t>
      </w:r>
      <w:proofErr w:type="spellStart"/>
      <w:r w:rsidRPr="00F6333B">
        <w:rPr>
          <w:rFonts w:eastAsia="Times New Roman"/>
          <w:kern w:val="0"/>
          <w:sz w:val="21"/>
          <w:szCs w:val="21"/>
        </w:rPr>
        <w:t>Cushites</w:t>
      </w:r>
      <w:proofErr w:type="spellEnd"/>
      <w:r w:rsidRPr="00F6333B">
        <w:rPr>
          <w:rFonts w:eastAsia="Times New Roman"/>
          <w:kern w:val="0"/>
          <w:sz w:val="21"/>
          <w:szCs w:val="21"/>
        </w:rPr>
        <w:t xml:space="preserve"> fled" (2 Chronicles 14:12). This is a reminder that God is our deliverer, capable of overcoming any obstacle we face. When we trust in Him, we can experience His miraculous interventions.</w:t>
      </w:r>
    </w:p>
    <w:p w14:paraId="13E59F3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1. How can you seek God's deliverance in challenging situations like Asa did against the </w:t>
      </w:r>
      <w:proofErr w:type="spellStart"/>
      <w:r w:rsidRPr="00F6333B">
        <w:rPr>
          <w:rFonts w:eastAsia="Times New Roman"/>
          <w:kern w:val="0"/>
          <w:sz w:val="21"/>
          <w:szCs w:val="21"/>
        </w:rPr>
        <w:t>Cushites</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Asa's reliance on God for deliverance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power is crucial when facing overwhelming odds? </w:t>
      </w:r>
    </w:p>
    <w:p w14:paraId="5E3B75F1"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8B1B65"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3FE36641" w14:textId="77777777" w:rsidR="00234FB6" w:rsidRDefault="00234FB6" w:rsidP="00234FB6">
      <w:pPr>
        <w:spacing w:line="247" w:lineRule="auto"/>
        <w:rPr>
          <w:rFonts w:eastAsia="Times New Roman"/>
          <w:b/>
          <w:bCs/>
          <w:kern w:val="0"/>
          <w:sz w:val="21"/>
          <w:szCs w:val="21"/>
        </w:rPr>
      </w:pPr>
    </w:p>
    <w:p w14:paraId="6B1AA8B8" w14:textId="69A6D26C"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Reap the Rewards of Faithfulness</w:t>
      </w:r>
    </w:p>
    <w:p w14:paraId="78C7989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After the victory, Asa and his army carried off a great amount of plunder. "They carried off a great amount of plunder" (2 Chronicles 14:13). This illustrates that faithfulness to God often results in blessings and rewards. When we walk in obedience, we position ourselves to receive the abundance that God has in store for us.</w:t>
      </w:r>
    </w:p>
    <w:p w14:paraId="1C35117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Asa's faithfulness to overcome challenges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guidance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faithfulness lead to peace and prosperity in your personal experiences? </w:t>
      </w:r>
    </w:p>
    <w:p w14:paraId="3AEB3EB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 Leader Who Inspires Others</w:t>
      </w:r>
    </w:p>
    <w:p w14:paraId="6DD1FFC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Asa's leadership inspired the people of Judah to seek the Lord and follow His commands. His example shows us the impact a godly leader can have on others. By living a life of integrity and faith, we can inspire those around us to pursue a deeper relationship with God.</w:t>
      </w:r>
    </w:p>
    <w:p w14:paraId="2C4EFE9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inspire others to seek peace and rest in challenging times like Asa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leadership qualities of Asa can you apply to motivate your team towards a common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Asa's reliance on God inspired confidence in his people, and how can you emulate this? </w:t>
      </w:r>
    </w:p>
    <w:p w14:paraId="743CB1CC"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0F24AD"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E24BCA3" w14:textId="77777777" w:rsidR="00234FB6" w:rsidRDefault="00234FB6" w:rsidP="00234FB6">
      <w:pPr>
        <w:spacing w:line="247" w:lineRule="auto"/>
        <w:rPr>
          <w:rFonts w:eastAsia="Times New Roman"/>
          <w:b/>
          <w:bCs/>
          <w:kern w:val="0"/>
          <w:sz w:val="21"/>
          <w:szCs w:val="21"/>
        </w:rPr>
      </w:pPr>
    </w:p>
    <w:p w14:paraId="6D8AAE37" w14:textId="23FEB9A5"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Maintain a Heart of Humility</w:t>
      </w:r>
    </w:p>
    <w:p w14:paraId="7C4A645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Despite his successes, Asa remained humble, recognizing that it was the Lord who granted them victory. This humility is crucial for maintaining a right relationship with God. "For we rely on You, and in Your </w:t>
      </w:r>
      <w:proofErr w:type="gramStart"/>
      <w:r w:rsidRPr="00F6333B">
        <w:rPr>
          <w:rFonts w:eastAsia="Times New Roman"/>
          <w:kern w:val="0"/>
          <w:sz w:val="21"/>
          <w:szCs w:val="21"/>
        </w:rPr>
        <w:t>name</w:t>
      </w:r>
      <w:proofErr w:type="gramEnd"/>
      <w:r w:rsidRPr="00F6333B">
        <w:rPr>
          <w:rFonts w:eastAsia="Times New Roman"/>
          <w:kern w:val="0"/>
          <w:sz w:val="21"/>
          <w:szCs w:val="21"/>
        </w:rPr>
        <w:t xml:space="preserve"> we have come against this multitude" (2 Chronicles 14:11). Acknowledging our dependence on God keeps us grounded and grateful.</w:t>
      </w:r>
    </w:p>
    <w:p w14:paraId="4CF97C0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Asa's reliance on God inspire you to maintain humility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seeking guidance or help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humility remains a core part of your daily life? </w:t>
      </w:r>
    </w:p>
    <w:p w14:paraId="1A1831E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Faithfulness</w:t>
      </w:r>
    </w:p>
    <w:p w14:paraId="2D3FFD9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concludes with a celebration of God's faithfulness and the peace He provided. This reminds us to regularly celebrate and give thanks for God's goodness in our lives. By doing so, we cultivate a heart of gratitude and keep our focus on His unwavering faithfulness.</w:t>
      </w:r>
    </w:p>
    <w:p w14:paraId="0AF0F91B"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celebrate God's faithfulness in your life during challenging times like Asa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and honor God's past faithfulness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faithfulness strengthens your trust in Him for future challenges?</w:t>
      </w:r>
      <w:r w:rsidRPr="001B37DC">
        <w:br w:type="page"/>
      </w:r>
    </w:p>
    <w:p w14:paraId="59913375"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15 Teaching Points and Bible Study Questions</w:t>
      </w:r>
    </w:p>
    <w:p w14:paraId="3270079D" w14:textId="6265C74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Seek the Lord and Find Peace</w:t>
      </w:r>
    </w:p>
    <w:p w14:paraId="0EE0F26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15:2, we are reminded, "The LORD is with you when you are with Him. If you seek Him, He will be found by you, but if you forsake Him, He will forsake you." This verse highlights the importance of actively seeking God in our daily lives. When we prioritize our relationship with Him, we find peace and guidance, knowing that He is always near to those who earnestly seek Him.</w:t>
      </w:r>
    </w:p>
    <w:p w14:paraId="66BFD6C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the Lord bring peace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leads to peace, even in difficult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the Lord more consistently in your life? </w:t>
      </w:r>
    </w:p>
    <w:p w14:paraId="68A01C3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in Unity</w:t>
      </w:r>
    </w:p>
    <w:p w14:paraId="6168189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emphasizes the power of unity among believers. In 2 Chronicles 15:9, Asa gathered all of Judah and Benjamin, along with those who had settled among them, to seek the Lord together. This collective pursuit of God brought about a renewed strength and commitment. When we come together as a community of faith, we can encourage one another and grow stronger in our walk with God.</w:t>
      </w:r>
    </w:p>
    <w:p w14:paraId="718531A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foster unity in our community to strengthen our collective faith and resolve?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Asa's reforms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unity in your family or group during challenging times? </w:t>
      </w:r>
    </w:p>
    <w:p w14:paraId="504EA6A8"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1C1F10"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F9D506A" w14:textId="77777777" w:rsidR="00234FB6" w:rsidRDefault="00234FB6" w:rsidP="00234FB6">
      <w:pPr>
        <w:spacing w:line="247" w:lineRule="auto"/>
        <w:rPr>
          <w:rFonts w:eastAsia="Times New Roman"/>
          <w:b/>
          <w:bCs/>
          <w:kern w:val="0"/>
          <w:sz w:val="21"/>
          <w:szCs w:val="21"/>
        </w:rPr>
      </w:pPr>
    </w:p>
    <w:p w14:paraId="1DCF903E" w14:textId="09E05EB1"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Courage to Remove Idols</w:t>
      </w:r>
    </w:p>
    <w:p w14:paraId="3EDD5EA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Asa's bold actions in removing idols from the land (2 Chronicles 15:8) serve as a powerful lesson. We are called to examine our own lives and remove anything that takes precedence over our relationship with God. Whether it's material possessions, unhealthy habits, or distractions, we must have the courage to eliminate these idols and refocus our hearts on Him.</w:t>
      </w:r>
    </w:p>
    <w:p w14:paraId="4D844AF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courageously confront and eliminate distractions from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challenging to let go of certain idols, and how can you overcome this? </w:t>
      </w:r>
    </w:p>
    <w:p w14:paraId="673C9E9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Covenant</w:t>
      </w:r>
    </w:p>
    <w:p w14:paraId="1B9D4E9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15:12, the people entered into a covenant to seek the Lord with all their heart and soul. This commitment to God was not taken lightly, and it brought about a profound transformation. Making a covenant with God can be a powerful step in our spiritual journey, solidifying our dedication and aligning our lives with His will.</w:t>
      </w:r>
    </w:p>
    <w:p w14:paraId="7CDDC09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making a covenant with God influence your daily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to a covenant strengthens community bonds and personal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renew or strengthen your covenant relationship with God in practical ways? </w:t>
      </w:r>
    </w:p>
    <w:p w14:paraId="4230DF9C"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328469"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D690A62" w14:textId="77777777" w:rsidR="00234FB6" w:rsidRDefault="00234FB6" w:rsidP="00234FB6">
      <w:pPr>
        <w:spacing w:line="247" w:lineRule="auto"/>
        <w:rPr>
          <w:rFonts w:eastAsia="Times New Roman"/>
          <w:b/>
          <w:bCs/>
          <w:kern w:val="0"/>
          <w:sz w:val="21"/>
          <w:szCs w:val="21"/>
        </w:rPr>
      </w:pPr>
    </w:p>
    <w:p w14:paraId="6233303C" w14:textId="3E0E809E"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Joy in Worship</w:t>
      </w:r>
    </w:p>
    <w:p w14:paraId="60CE488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The chapter highlights the joy that comes from worshiping God wholeheartedly. In 2 Chronicles 15:15, it is written, "All Judah rejoiced over the oath, for they had sworn it wholeheartedly. They sought God eagerly, and He was found by them.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LORD gave them rest on every side." Worship is not just a duty; it is a source of joy and fulfillment when done with sincerity and enthusiasm.</w:t>
      </w:r>
    </w:p>
    <w:p w14:paraId="698017FF" w14:textId="77777777" w:rsidR="00234FB6" w:rsidRDefault="00234FB6" w:rsidP="00234FB6">
      <w:pPr>
        <w:spacing w:line="247" w:lineRule="auto"/>
      </w:pPr>
      <w:r w:rsidRPr="00F6333B">
        <w:rPr>
          <w:rFonts w:eastAsia="Times New Roman"/>
          <w:kern w:val="0"/>
          <w:sz w:val="21"/>
          <w:szCs w:val="21"/>
        </w:rPr>
        <w:t>1. How can you cultivate joy in worship during challenging times, as seen in 2 Chronicles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in worship strengthens community bonds, according to 2 Chronicles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worship remains joyful and sincere in your life?</w:t>
      </w:r>
    </w:p>
    <w:p w14:paraId="6F98198A" w14:textId="44AE304F"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Leadership</w:t>
      </w:r>
    </w:p>
    <w:p w14:paraId="3918BC3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Asa's leadership played a crucial role in guiding the people back to God. His example shows us the impact that godly leadership can have on a community. Whether in our families, workplaces, or churches, we are called to lead by example, inspiring others to seek God and live according to His principles.</w:t>
      </w:r>
    </w:p>
    <w:p w14:paraId="04F9783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leaders today inspire others to seek God as King Asa did in 2 Chronicles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Asa's leadership led to peace and prosperity for Judah?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Asa's commitment to reform and renewal in their communities? </w:t>
      </w:r>
    </w:p>
    <w:p w14:paraId="210ED3B1"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A95D2B"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7871452" w14:textId="77777777" w:rsidR="00234FB6" w:rsidRDefault="00234FB6" w:rsidP="00234FB6">
      <w:pPr>
        <w:spacing w:line="247" w:lineRule="auto"/>
        <w:rPr>
          <w:rFonts w:eastAsia="Times New Roman"/>
          <w:b/>
          <w:bCs/>
          <w:kern w:val="0"/>
          <w:sz w:val="21"/>
          <w:szCs w:val="21"/>
        </w:rPr>
      </w:pPr>
    </w:p>
    <w:p w14:paraId="71851DC8" w14:textId="79680B51"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Blessing of Obedience</w:t>
      </w:r>
    </w:p>
    <w:p w14:paraId="1AD4790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Obedience to God brings blessings, as seen in 2 Chronicles 15:15. When the people sought God eagerly and obeyed His commands, He granted them peace and rest. This principle holds true today; when we align our lives with God's Word, we open ourselves to His blessings and favor.</w:t>
      </w:r>
    </w:p>
    <w:p w14:paraId="643375E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the principle of seeking God to experience the blessing of obedience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peace and prosperity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community remains committed to God for collective blessings? </w:t>
      </w:r>
    </w:p>
    <w:p w14:paraId="253FFF62"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Perseverance in Faith</w:t>
      </w:r>
    </w:p>
    <w:p w14:paraId="233516D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Asa's reforms were not a one-time event but a continuous effort to keep the nation aligned with God's will. This teaches us the importance of perseverance in our faith journey. We must remain steadfast, continually seeking God and making necessary adjustments to stay on the right path.</w:t>
      </w:r>
    </w:p>
    <w:p w14:paraId="46BAE1F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maintain perseverance in faith during times of personal or communal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worship and seeking God strengthens perseverance in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in their faith journey? </w:t>
      </w:r>
    </w:p>
    <w:p w14:paraId="5815992B"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35ABAA"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951DC77" w14:textId="77777777" w:rsidR="00234FB6" w:rsidRDefault="00234FB6" w:rsidP="00234FB6">
      <w:pPr>
        <w:spacing w:line="247" w:lineRule="auto"/>
        <w:rPr>
          <w:rFonts w:eastAsia="Times New Roman"/>
          <w:b/>
          <w:bCs/>
          <w:kern w:val="0"/>
          <w:sz w:val="21"/>
          <w:szCs w:val="21"/>
        </w:rPr>
      </w:pPr>
    </w:p>
    <w:p w14:paraId="0A7BBE17" w14:textId="190754EE"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Encouragement</w:t>
      </w:r>
    </w:p>
    <w:p w14:paraId="4838276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Azariah's message to Asa in 2 Chronicles 15:7, "But as for you, be strong and do not lose courage, for there is reward for your work," underscores the power of encouragement. We all need reminders to stay strong and courageous in our faith. Encouraging one another can uplift spirits and motivate us to keep pressing forward.</w:t>
      </w:r>
    </w:p>
    <w:p w14:paraId="2D4CC3A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encourage others to seek God during challenging times, as Asa did in 2 Chronicles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crucial for maintaining faith and commitment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uplift someone struggling in their spiritual journey? </w:t>
      </w:r>
    </w:p>
    <w:p w14:paraId="74FBD08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w:t>
      </w:r>
    </w:p>
    <w:p w14:paraId="7B7D02C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Finally, 2 Chronicles 15 reminds us of God's unwavering faithfulness. When the people sought Him, He was found by them, and He granted them peace. This assurance of God's faithfulness is a cornerstone of our faith, reminding us that He is always ready to respond to those who earnestly seek Him.</w:t>
      </w:r>
    </w:p>
    <w:p w14:paraId="05E127E7"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respond to God's faithfulness in challenging times, as seen in 2 Chronicles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encourages commitment and renewal in your personal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God's faithfulness, inspired by 2 Chronicles 15?</w:t>
      </w:r>
      <w:r w:rsidRPr="001B37DC">
        <w:br w:type="page"/>
      </w:r>
    </w:p>
    <w:p w14:paraId="29C469AA"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16 Teaching Points and Bible Study Questions</w:t>
      </w:r>
    </w:p>
    <w:p w14:paraId="6F1660B1" w14:textId="6483AF4C"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Trust in the Lord, Not in Human Strength</w:t>
      </w:r>
    </w:p>
    <w:p w14:paraId="4888608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In 2 Chronicles 16, we see King Asa relying on human alliances rather than trusting in God. This teaches us the importance of placing our faith in the Lord rather than in our own strength or the strength of others. As it is written, "For the eyes of the LORD roam to and </w:t>
      </w:r>
      <w:proofErr w:type="spellStart"/>
      <w:r w:rsidRPr="00F6333B">
        <w:rPr>
          <w:rFonts w:eastAsia="Times New Roman"/>
          <w:kern w:val="0"/>
          <w:sz w:val="21"/>
          <w:szCs w:val="21"/>
        </w:rPr>
        <w:t>fro</w:t>
      </w:r>
      <w:proofErr w:type="spellEnd"/>
      <w:r w:rsidRPr="00F6333B">
        <w:rPr>
          <w:rFonts w:eastAsia="Times New Roman"/>
          <w:kern w:val="0"/>
          <w:sz w:val="21"/>
          <w:szCs w:val="21"/>
        </w:rPr>
        <w:t xml:space="preserve"> over all the earth to show Himself strong on behalf of those whose hearts are fully devoted to Him" (2 Chronicles 16:9). When we trust in God, we tap into His limitless power and wisdom.</w:t>
      </w:r>
    </w:p>
    <w:p w14:paraId="32EB3EF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trusting God over relying on your own abilities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human solutions over divine guidance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trust in God during uncertain times? </w:t>
      </w:r>
    </w:p>
    <w:p w14:paraId="05DB0DC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Forgetting Past Victories</w:t>
      </w:r>
    </w:p>
    <w:p w14:paraId="3FAC5DC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Asa's earlier victories were achieved through reliance on God, yet he forgot these when faced with new challenges. This reminds us to remember and celebrate past victories that God has given us. Reflecting on these moments strengthens our faith and encourages us to continue trusting in His provision and guidance.</w:t>
      </w:r>
    </w:p>
    <w:p w14:paraId="5296E7B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remembering past victories strengthen your faith in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Asa forgot God's past help when facing new threats?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regularly recall and celebrate past victories in your life? </w:t>
      </w:r>
    </w:p>
    <w:p w14:paraId="318B64D4"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84B69E"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54CD0FE" w14:textId="77777777" w:rsidR="00234FB6" w:rsidRDefault="00234FB6" w:rsidP="00234FB6">
      <w:pPr>
        <w:spacing w:line="247" w:lineRule="auto"/>
        <w:rPr>
          <w:rFonts w:eastAsia="Times New Roman"/>
          <w:b/>
          <w:bCs/>
          <w:kern w:val="0"/>
          <w:sz w:val="21"/>
          <w:szCs w:val="21"/>
        </w:rPr>
      </w:pPr>
    </w:p>
    <w:p w14:paraId="0243854A" w14:textId="5B5E8CC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735D116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Asa's decision to rely on a foreign king instead of God led to negative consequences. This illustrates the importance of obedience to God's commands. "You have acted foolishly in this matter. From now on, you will be at war" (2 Chronicles 16:9). Disobedience can lead to turmoil, but obedience brings peace and blessings.</w:t>
      </w:r>
    </w:p>
    <w:p w14:paraId="54711B4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avoid the consequences of disobedience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human solutions over divine guidance leads to negative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Asa's experience to strengthen your trust in God's plans? </w:t>
      </w:r>
    </w:p>
    <w:p w14:paraId="123107A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 First</w:t>
      </w:r>
    </w:p>
    <w:p w14:paraId="7DFF71B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When faced with challenges, Asa initially sought help from a foreign king rather than seeking God. This teaches us to prioritize seeking God in every situation. By turning to Him first, we align ourselves with His will and open the door for His divine intervention in our lives.</w:t>
      </w:r>
    </w:p>
    <w:p w14:paraId="4BBAC12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seeking God first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is your first resort, not the last? </w:t>
      </w:r>
    </w:p>
    <w:p w14:paraId="6BEEC7E7"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2F55F3"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1EC1043" w14:textId="77777777" w:rsidR="00234FB6" w:rsidRDefault="00234FB6" w:rsidP="00234FB6">
      <w:pPr>
        <w:spacing w:line="247" w:lineRule="auto"/>
        <w:rPr>
          <w:rFonts w:eastAsia="Times New Roman"/>
          <w:b/>
          <w:bCs/>
          <w:kern w:val="0"/>
          <w:sz w:val="21"/>
          <w:szCs w:val="21"/>
        </w:rPr>
      </w:pPr>
    </w:p>
    <w:p w14:paraId="569144F1" w14:textId="1B010A12"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Prophets in Accountability</w:t>
      </w:r>
    </w:p>
    <w:p w14:paraId="1E0EC5D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prophet Hanani confronted Asa about his lack of faith, serving as a reminder of the role of spiritual accountability. God often uses others to speak truth into our lives, helping us stay on the right path. We should be open to receiving guidance and correction from those God places in our lives.</w:t>
      </w:r>
    </w:p>
    <w:p w14:paraId="74DD008D" w14:textId="77777777" w:rsidR="00234FB6" w:rsidRDefault="00234FB6" w:rsidP="00234FB6">
      <w:pPr>
        <w:spacing w:line="247" w:lineRule="auto"/>
      </w:pPr>
      <w:r w:rsidRPr="00F6333B">
        <w:rPr>
          <w:rFonts w:eastAsia="Times New Roman"/>
          <w:kern w:val="0"/>
          <w:sz w:val="21"/>
          <w:szCs w:val="21"/>
        </w:rPr>
        <w:t>1. How can you apply the prophet's role in holding leaders accountable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Asa reacted negatively to the prophet's message, and how can you avoid similar responses?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Hanani's courage in confronting Asa that applies to your own life?</w:t>
      </w:r>
    </w:p>
    <w:p w14:paraId="2695F5CC" w14:textId="4C22F9FB"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 and Repentance</w:t>
      </w:r>
    </w:p>
    <w:p w14:paraId="62034C2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Although Asa initially failed to seek God, the story encourages us to turn back to Him through prayer and repentance. God is always ready to forgive and restore us when we humble ourselves before Him. "If we confess our sins, He is faithful and just to forgive us our sins and to cleanse us from all unrighteousness" (1 John 1:9).</w:t>
      </w:r>
    </w:p>
    <w:p w14:paraId="338C709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Asa's reliance on human alliances over prayer inform your approach to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prioritizing prayer and repentance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neglecting prayer and repentance lead to missed opportunities for divine intervention in your life? </w:t>
      </w:r>
    </w:p>
    <w:p w14:paraId="6F61A1A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8DECDB"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50B72F0" w14:textId="77777777" w:rsidR="00234FB6" w:rsidRDefault="00234FB6" w:rsidP="00234FB6">
      <w:pPr>
        <w:spacing w:line="247" w:lineRule="auto"/>
        <w:rPr>
          <w:rFonts w:eastAsia="Times New Roman"/>
          <w:b/>
          <w:bCs/>
          <w:kern w:val="0"/>
          <w:sz w:val="21"/>
          <w:szCs w:val="21"/>
        </w:rPr>
      </w:pPr>
    </w:p>
    <w:p w14:paraId="2DC8528F" w14:textId="3AC43AA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a Heart Fully Devoted to God</w:t>
      </w:r>
    </w:p>
    <w:p w14:paraId="7913FB8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God desires our full devotion, as highlighted in 2 Chronicles 16:9. A heart fully committed to God is one that seeks His will above all else. When we dedicate ourselves to Him, we experience His strength and guidance in every aspect of our lives.</w:t>
      </w:r>
    </w:p>
    <w:p w14:paraId="0EA58A7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heart remains fully devoted to God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divided heart impacts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devotion to God today? </w:t>
      </w:r>
    </w:p>
    <w:p w14:paraId="7FBDCD0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2F6F383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Asa's pride led him to imprison the prophet Hanani, showing us the dangers of letting pride take root in our hearts. Pride can blind us to the truth and lead us away from God's path. Humility, on the other hand, keeps us open to God's guidance and correction.</w:t>
      </w:r>
    </w:p>
    <w:p w14:paraId="58CBA7E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address pride in your decision-making processes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negative consequences in relationships and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humility and avoid prideful actions in daily life? </w:t>
      </w:r>
    </w:p>
    <w:p w14:paraId="3CE5E78B"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FB6F29"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8B32FE2" w14:textId="77777777" w:rsidR="00234FB6" w:rsidRDefault="00234FB6" w:rsidP="00234FB6">
      <w:pPr>
        <w:spacing w:line="247" w:lineRule="auto"/>
        <w:rPr>
          <w:rFonts w:eastAsia="Times New Roman"/>
          <w:b/>
          <w:bCs/>
          <w:kern w:val="0"/>
          <w:sz w:val="21"/>
          <w:szCs w:val="21"/>
        </w:rPr>
      </w:pPr>
    </w:p>
    <w:p w14:paraId="17F57601" w14:textId="63E44EE2"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Legacy We Leave Behind</w:t>
      </w:r>
    </w:p>
    <w:p w14:paraId="3EBCCE7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Asa's actions had lasting effects on his kingdom, reminding us that our choices impact not only our lives but also those around us. By living a life of faith and obedience, we leave a legacy that honors God and inspires others to follow Him.</w:t>
      </w:r>
    </w:p>
    <w:p w14:paraId="6C499DB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Asa's reliance on others over God influence the legacy we leave behind?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actions today will communicate to future generations about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prioritizing trust in God over human solutions impact the legacy we create? </w:t>
      </w:r>
    </w:p>
    <w:p w14:paraId="5F348AA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7DB8681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Asa's failures, God's faithfulness remains constant. This chapter reassures us that God is always ready to support and strengthen those who seek Him. His faithfulness is a firm foundation we can rely on, no matter the circumstances we face.</w:t>
      </w:r>
    </w:p>
    <w:p w14:paraId="267ED789"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rely on God's faithfulness in challenging situations like Asa faced in 2 Chronicles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Asa's reliance on human help over God led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strengthen your trust in God's unwavering faithfulness?</w:t>
      </w:r>
      <w:r w:rsidRPr="001B37DC">
        <w:br w:type="page"/>
      </w:r>
    </w:p>
    <w:p w14:paraId="6B1F62D5"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17 Teaching Points and Bible Study Questions</w:t>
      </w:r>
    </w:p>
    <w:p w14:paraId="2E1F6AD5" w14:textId="1D40CDA4"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Seek the Lord with All Your Heart</w:t>
      </w:r>
    </w:p>
    <w:p w14:paraId="0652452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17, we see King Jehoshaphat's commitment to seeking the Lord wholeheartedly. "The LORD was with Jehoshaphat because he walked in the earlier ways of his father David. He did not seek the Baals" (2 Chronicles 17:3). This teaches us the importance of prioritizing our relationship with God above all else. When we seek Him first, everything else falls into place, and His presence becomes our guiding light.</w:t>
      </w:r>
    </w:p>
    <w:p w14:paraId="1D3284A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seeking the Lord in your daily routine like Jehoshaphat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Jehoshaphat's commitment to God led to peace and prosperity?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heart's devotion to God? </w:t>
      </w:r>
    </w:p>
    <w:p w14:paraId="36173AE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Remove Idols from Your Life</w:t>
      </w:r>
    </w:p>
    <w:p w14:paraId="343B9A0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 took a bold step by removing the high places and Asherah poles from Judah. "He removed the high places and Asherah poles from Judah" (2 Chronicles 17:6). This act of cleansing reminds us to identify and eliminate anything in our lives that competes with our devotion to God. Whether it's material possessions, unhealthy relationships, or distractions, removing these idols allows us to focus on what truly matters.</w:t>
      </w:r>
    </w:p>
    <w:p w14:paraId="6D906D1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remove modern-day idols that distract you from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recognize idols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spiritual growth over material or societal pressures? </w:t>
      </w:r>
    </w:p>
    <w:p w14:paraId="443DB52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1F3DB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62AAF7D" w14:textId="77777777" w:rsidR="00234FB6" w:rsidRDefault="00234FB6" w:rsidP="00234FB6">
      <w:pPr>
        <w:spacing w:line="247" w:lineRule="auto"/>
        <w:rPr>
          <w:rFonts w:eastAsia="Times New Roman"/>
          <w:b/>
          <w:bCs/>
          <w:kern w:val="0"/>
          <w:sz w:val="21"/>
          <w:szCs w:val="21"/>
        </w:rPr>
      </w:pPr>
    </w:p>
    <w:p w14:paraId="58B5B278" w14:textId="56903AC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Strengthen Your Faith through God's Word</w:t>
      </w:r>
    </w:p>
    <w:p w14:paraId="4D8C788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 sent officials to teach the Book of the Law throughout Judah. "They taught throughout Judah, taking with them the Book of the Law of the LORD" (2 Chronicles 17:9). This highlights the importance of immersing ourselves in Scripture to strengthen our faith. Regular study of God's Word equips us with wisdom and understanding, enabling us to navigate life's challenges with confidence.</w:t>
      </w:r>
    </w:p>
    <w:p w14:paraId="20F922E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Jehoshaphat's commitment to God's Word to strengthen your own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teaching God's Word was crucial for Judah's spiritual strength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Word in your daily life like Jehoshaphat did? </w:t>
      </w:r>
    </w:p>
    <w:p w14:paraId="10BC801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 by Example</w:t>
      </w:r>
    </w:p>
    <w:p w14:paraId="2A8A9E1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leadership was marked by integrity and devotion to God. His actions inspired the people of Judah to follow his example. "His heart was devoted to the ways of the LORD" (2 Chronicles 17:6). As believers, we are called to lead by example, demonstrating Christ-like character in our daily lives. Our actions can influence others and draw them closer to God.</w:t>
      </w:r>
    </w:p>
    <w:p w14:paraId="22E09B6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Jehoshaphat's leadership inspire you to lead by example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spiritual education like Jehoshaphat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Jehoshaphat's example led to peace and prosperity, and how can you emulate this? </w:t>
      </w:r>
    </w:p>
    <w:p w14:paraId="056BE2A6"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F8516E"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4B8BA68" w14:textId="77777777" w:rsidR="00234FB6" w:rsidRDefault="00234FB6" w:rsidP="00234FB6">
      <w:pPr>
        <w:spacing w:line="247" w:lineRule="auto"/>
        <w:rPr>
          <w:rFonts w:eastAsia="Times New Roman"/>
          <w:b/>
          <w:bCs/>
          <w:kern w:val="0"/>
          <w:sz w:val="21"/>
          <w:szCs w:val="21"/>
        </w:rPr>
      </w:pPr>
    </w:p>
    <w:p w14:paraId="1DB56760" w14:textId="445890D3"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Trust in God's Protection</w:t>
      </w:r>
    </w:p>
    <w:p w14:paraId="534B9BE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reign was marked by peace and security because he trusted in God's protection. "The fear of the LORD fell upon all the kingdoms of the lands surrounding Judah, so that they did not make war with Jehoshaphat" (2 Chronicles 17:10). This reminds us that when we place our trust in God, He shields us from harm and grants us peace that surpasses understanding.</w:t>
      </w:r>
    </w:p>
    <w:p w14:paraId="247C8632" w14:textId="77777777" w:rsidR="00234FB6" w:rsidRDefault="00234FB6" w:rsidP="00234FB6">
      <w:pPr>
        <w:spacing w:line="247" w:lineRule="auto"/>
      </w:pPr>
      <w:r w:rsidRPr="00F6333B">
        <w:rPr>
          <w:rFonts w:eastAsia="Times New Roman"/>
          <w:kern w:val="0"/>
          <w:sz w:val="21"/>
          <w:szCs w:val="21"/>
        </w:rPr>
        <w:t>1. How can you actively demonstrate trust in God's protection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Jehoshaphat's trust in God led to peace and prosperity for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Jehoshaphat's actions to strengthen your own trust in God's protection?</w:t>
      </w:r>
    </w:p>
    <w:p w14:paraId="3C20FBD5" w14:textId="563AAFF1"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Spirit of Generosity</w:t>
      </w:r>
    </w:p>
    <w:p w14:paraId="5869FA2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 received gifts and tribute from neighboring nations, which he used to strengthen his kingdom. "Some Philistines brought Jehoshaphat gifts and silver as tribute" (2 Chronicles 17:11). This teaches us the value of generosity. When we are blessed, we should use our resources to bless others, reflecting God's love and provision in our communities.</w:t>
      </w:r>
    </w:p>
    <w:p w14:paraId="74ADEFC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Jehoshaphat's actions inspire you to cultivate generosity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important for strengthening relationships within your church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a spirit of generosity in your daily life? </w:t>
      </w:r>
    </w:p>
    <w:p w14:paraId="02FDDF84"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0069AD"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94A3BBC" w14:textId="77777777" w:rsidR="00234FB6" w:rsidRDefault="00234FB6" w:rsidP="00234FB6">
      <w:pPr>
        <w:spacing w:line="247" w:lineRule="auto"/>
        <w:rPr>
          <w:rFonts w:eastAsia="Times New Roman"/>
          <w:b/>
          <w:bCs/>
          <w:kern w:val="0"/>
          <w:sz w:val="21"/>
          <w:szCs w:val="21"/>
        </w:rPr>
      </w:pPr>
    </w:p>
    <w:p w14:paraId="4FD55234" w14:textId="37E2F7D3"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Build Strong Alliances</w:t>
      </w:r>
    </w:p>
    <w:p w14:paraId="45BF80B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alliances with other nations contributed to the prosperity and security of Judah. "Jehoshaphat grew stronger and stronger" (2 Chronicles 17:12). This underscores the importance of building strong, godly relationships. Surrounding ourselves with fellow believers provides support, encouragement, and accountability as we journey in faith together.</w:t>
      </w:r>
    </w:p>
    <w:p w14:paraId="5EB9AE9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build alliances that strengthen your community like Jehoshaphat did with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Jehoshaphat's alliances were successful,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Jehoshaphat about choosing allies who align with your values? </w:t>
      </w:r>
    </w:p>
    <w:p w14:paraId="146AD27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Humility</w:t>
      </w:r>
    </w:p>
    <w:p w14:paraId="6118ADE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his success, Jehoshaphat remained humble before God. His humility allowed him to seek God's guidance continually. "He sought the God of his father and followed His commandments" (2 Chronicles 17:4). Embracing humility keeps us grounded and open to God's direction, ensuring that pride does not lead us astray.</w:t>
      </w:r>
    </w:p>
    <w:p w14:paraId="0AD4DAE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Jehoshaphat's actions in 2 Chronicles 17 inspire you to embrace humility in leadership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was crucial for Jehoshaphat's success,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humility in your daily interactions, as Jehoshaphat did? </w:t>
      </w:r>
    </w:p>
    <w:p w14:paraId="3C5E80C7"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7C9527"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949008A" w14:textId="77777777" w:rsidR="00234FB6" w:rsidRDefault="00234FB6" w:rsidP="00234FB6">
      <w:pPr>
        <w:spacing w:line="247" w:lineRule="auto"/>
        <w:rPr>
          <w:rFonts w:eastAsia="Times New Roman"/>
          <w:b/>
          <w:bCs/>
          <w:kern w:val="0"/>
          <w:sz w:val="21"/>
          <w:szCs w:val="21"/>
        </w:rPr>
      </w:pPr>
    </w:p>
    <w:p w14:paraId="22DF85AC" w14:textId="5E72E85C"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Prioritize Spiritual Growth</w:t>
      </w:r>
    </w:p>
    <w:p w14:paraId="7417ED9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focus on spiritual growth led to the strengthening of Judah's faith. "He sent officials to teach in the cities of Judah" (2 Chronicles 17:7). This encourages us to prioritize our spiritual growth by engaging in regular prayer, worship, and fellowship. As we grow spiritually, we become more effective witnesses for Christ.</w:t>
      </w:r>
    </w:p>
    <w:p w14:paraId="5502154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spiritual growth in your daily routine like Jehoshaphat did in his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Jehoshaphat's commitment to spiritual education strengthened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spiritual growth is a priority in your community? </w:t>
      </w:r>
    </w:p>
    <w:p w14:paraId="4BF79F82"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Sovereignty</w:t>
      </w:r>
    </w:p>
    <w:p w14:paraId="75AF201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Throughout 2 Chronicles 17, we see God's hand at work in Jehoshaphat's life and reign. "The LORD established the kingdom in his hand" (2 Chronicles 17:5). Recognizing God's sovereignty reminds us that He is in control of all things. Trusting in His plan gives us peace and assurance, knowing that He works all things for our good and His glory.</w:t>
      </w:r>
    </w:p>
    <w:p w14:paraId="5A6EA802"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God's sovereignty in your daily decisions like Jehoshaphat did in his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impact your leadership or influence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God's sovereignty guides your actions and priorities today?</w:t>
      </w:r>
      <w:r w:rsidRPr="001B37DC">
        <w:br w:type="page"/>
      </w:r>
    </w:p>
    <w:p w14:paraId="62304198"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18 Teaching Points and Bible Study Questions</w:t>
      </w:r>
    </w:p>
    <w:p w14:paraId="7051617F" w14:textId="00A6964A"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Seeking God’s Counsel</w:t>
      </w:r>
    </w:p>
    <w:p w14:paraId="7D1639F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18, King Jehoshaphat of Judah demonstrates the importance of seeking divine guidance before making decisions. When he allies with King Ahab of Israel, he insists on consulting the Lord first. This reminds us of Proverbs 3:6, "In all your ways acknowledge Him, and He will make your paths straight." Seeking God’s counsel ensures that our decisions align with His will, leading to peace and clarity.</w:t>
      </w:r>
    </w:p>
    <w:p w14:paraId="58BA000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 seek God's counsel before making significant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God's guidance in favor of their own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counsel over popular opinion in challenging situations? </w:t>
      </w:r>
    </w:p>
    <w:p w14:paraId="729F39B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False Prophets</w:t>
      </w:r>
    </w:p>
    <w:p w14:paraId="6177393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Ahab’s prophets unanimously predict victory, but Micaiah, a true prophet of the Lord, warns of defeat. This teaches us to discern truth from falsehood. As 1 John 4:1 advises, "Do not believe every spirit, but test the spirits to see whether they are from God." We must be vigilant and grounded in Scripture to recognize and reject false teachings.</w:t>
      </w:r>
    </w:p>
    <w:p w14:paraId="35DBC5E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discern false prophets in your life today, similar to Jehoshaphat's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often drawn to messages from false prophets despite clear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seek and follow true guidance from God? </w:t>
      </w:r>
    </w:p>
    <w:p w14:paraId="614DE53C"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F10C0D"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19ACF05" w14:textId="77777777" w:rsidR="00234FB6" w:rsidRDefault="00234FB6" w:rsidP="00234FB6">
      <w:pPr>
        <w:spacing w:line="247" w:lineRule="auto"/>
        <w:rPr>
          <w:rFonts w:eastAsia="Times New Roman"/>
          <w:b/>
          <w:bCs/>
          <w:kern w:val="0"/>
          <w:sz w:val="21"/>
          <w:szCs w:val="21"/>
        </w:rPr>
      </w:pPr>
    </w:p>
    <w:p w14:paraId="4B433815" w14:textId="18683A8C"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Stand Firm in Truth</w:t>
      </w:r>
    </w:p>
    <w:p w14:paraId="6CCB545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Micaiah’s courage to speak God’s truth, despite opposition, is a powerful lesson in integrity. Ephesians 6:14 encourages us to "stand firm, then, with the belt of truth buckled around your waist." Standing firm in truth, even when it’s unpopular, is a testament to our faith and commitment to God’s Word.</w:t>
      </w:r>
    </w:p>
    <w:p w14:paraId="4F6EADB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stand firm in truth when faced with pressure to conform to popular opinions?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uphold truth in the face of opposition or majority views?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prioritize truth over personal gain or approval? </w:t>
      </w:r>
    </w:p>
    <w:p w14:paraId="640A72A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Ignoring God’s Warning</w:t>
      </w:r>
    </w:p>
    <w:p w14:paraId="7FDE886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Ahab’s disregard for Micaiah’s prophecy leads to his downfall. This illustrates the peril of ignoring God’s warnings. As Proverbs 16:18 warns, "Pride goes before destruction, and a haughty spirit before a fall." Heeding God’s warnings can prevent unnecessary hardships and guide us toward His blessings.</w:t>
      </w:r>
    </w:p>
    <w:p w14:paraId="1724AA2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discern and respond to God's warnings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heeding God's warnings, and how might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people often ignore divine warnings, and how can you avoid this tendency? </w:t>
      </w:r>
    </w:p>
    <w:p w14:paraId="6468211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7FA703"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3E087DA8" w14:textId="77777777" w:rsidR="00234FB6" w:rsidRDefault="00234FB6" w:rsidP="00234FB6">
      <w:pPr>
        <w:spacing w:line="247" w:lineRule="auto"/>
        <w:rPr>
          <w:rFonts w:eastAsia="Times New Roman"/>
          <w:b/>
          <w:bCs/>
          <w:kern w:val="0"/>
          <w:sz w:val="21"/>
          <w:szCs w:val="21"/>
        </w:rPr>
      </w:pPr>
    </w:p>
    <w:p w14:paraId="74A1151A" w14:textId="343706B1"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God’s Sovereignty</w:t>
      </w:r>
    </w:p>
    <w:p w14:paraId="62B36C5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Despite Ahab’s attempts to disguise himself in battle, God’s will </w:t>
      </w:r>
      <w:proofErr w:type="gramStart"/>
      <w:r w:rsidRPr="00F6333B">
        <w:rPr>
          <w:rFonts w:eastAsia="Times New Roman"/>
          <w:kern w:val="0"/>
          <w:sz w:val="21"/>
          <w:szCs w:val="21"/>
        </w:rPr>
        <w:t>prevails</w:t>
      </w:r>
      <w:proofErr w:type="gramEnd"/>
      <w:r w:rsidRPr="00F6333B">
        <w:rPr>
          <w:rFonts w:eastAsia="Times New Roman"/>
          <w:kern w:val="0"/>
          <w:sz w:val="21"/>
          <w:szCs w:val="21"/>
        </w:rPr>
        <w:t>, and Ahab meets his fate. This underscores God’s sovereignty over all circumstances. As Romans 8:28 reassures us, "And we know that in all things God works for the good of those who love Him." Trusting in God’s sovereignty brings comfort and assurance in every situation.</w:t>
      </w:r>
    </w:p>
    <w:p w14:paraId="3AC7C0E9" w14:textId="77777777" w:rsidR="00234FB6" w:rsidRDefault="00234FB6" w:rsidP="00234FB6">
      <w:pPr>
        <w:spacing w:line="247" w:lineRule="auto"/>
      </w:pPr>
      <w:r w:rsidRPr="00F6333B">
        <w:rPr>
          <w:rFonts w:eastAsia="Times New Roman"/>
          <w:kern w:val="0"/>
          <w:sz w:val="21"/>
          <w:szCs w:val="21"/>
        </w:rPr>
        <w:t>1. How can recognizing God's sovereignty in 2 Chronicles 18 influence your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Jehoshaphat's experience about trusting God's plan over human advice?</w:t>
      </w:r>
    </w:p>
    <w:p w14:paraId="6080A396" w14:textId="3D7B35B2"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Godly Alliances</w:t>
      </w:r>
    </w:p>
    <w:p w14:paraId="421095A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alliance with Ahab serves as a cautionary tale about the company we keep. 1 Corinthians 15:33 warns, "Do not be deceived: 'Bad company corrupts good character.'" Aligning ourselves with godly individuals strengthens our faith and helps us stay true to our values.</w:t>
      </w:r>
    </w:p>
    <w:p w14:paraId="114ABBB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discern if an alliance aligns with God's will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before forming partnerships or alliances?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Jehoshaphat's experience about the consequences of ungodly alliances? </w:t>
      </w:r>
    </w:p>
    <w:p w14:paraId="710507C7"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090D8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E514640" w14:textId="77777777" w:rsidR="00234FB6" w:rsidRDefault="00234FB6" w:rsidP="00234FB6">
      <w:pPr>
        <w:spacing w:line="247" w:lineRule="auto"/>
        <w:rPr>
          <w:rFonts w:eastAsia="Times New Roman"/>
          <w:b/>
          <w:bCs/>
          <w:kern w:val="0"/>
          <w:sz w:val="21"/>
          <w:szCs w:val="21"/>
        </w:rPr>
      </w:pPr>
    </w:p>
    <w:p w14:paraId="7B0FC885" w14:textId="765963A9"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Humility in Leadership</w:t>
      </w:r>
    </w:p>
    <w:p w14:paraId="278C983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willingness to seek God’s guidance reflects humility, a vital trait for any leader. James 4:10 encourages us, "Humble yourselves before the Lord, and He will lift you up." Humility allows us to recognize our need for God’s wisdom and direction, leading to more effective and righteous leadership.</w:t>
      </w:r>
    </w:p>
    <w:p w14:paraId="57B95B2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leaders today demonstrate humility when faced with decisions that challenge their authority or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leaders when seeking counsel or advice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Jehoshaphat's actions about balancing humility with leadership responsibilities? </w:t>
      </w:r>
    </w:p>
    <w:p w14:paraId="7CEB2F8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Obedience to God</w:t>
      </w:r>
    </w:p>
    <w:p w14:paraId="658B1CA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Micaiah’s obedience to deliver God’s message, despite personal risk, highlights the impact of obedience. As Jesus said in John 14:15, "If you love Me, you will keep My commandments." Obedience to God not only honors Him but also influences others to see His truth and love.</w:t>
      </w:r>
    </w:p>
    <w:p w14:paraId="24D6AE4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obedience to God influence your decision-making in challenging situations like Jehoshaphat's alliance with Ahab?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Jehoshaphat's obedience was crucial despite Ahab's influence,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Jehoshaphat's experience about the consequences of aligning with those who disobey God? </w:t>
      </w:r>
    </w:p>
    <w:p w14:paraId="12FC1EAE"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780E0E"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0E14C42" w14:textId="77777777" w:rsidR="00234FB6" w:rsidRDefault="00234FB6" w:rsidP="00234FB6">
      <w:pPr>
        <w:spacing w:line="247" w:lineRule="auto"/>
        <w:rPr>
          <w:rFonts w:eastAsia="Times New Roman"/>
          <w:b/>
          <w:bCs/>
          <w:kern w:val="0"/>
          <w:sz w:val="21"/>
          <w:szCs w:val="21"/>
        </w:rPr>
      </w:pPr>
    </w:p>
    <w:p w14:paraId="5AE78B97" w14:textId="20C00089"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7FE2FE7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events in 2 Chronicles 18 remind us of the spiritual battles we face. Ephesians 6:12 states, "For our struggle is not against flesh and blood, but against the rulers, against the authorities, against the powers of this dark world." Recognizing spiritual warfare equips us to rely on God’s strength and armor for victory.</w:t>
      </w:r>
    </w:p>
    <w:p w14:paraId="4249EB0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discern true guidance from God amidst conflicting spiritual influences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warfare often involves deception and false appearances?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stand firm in your faith during spiritual battles? </w:t>
      </w:r>
    </w:p>
    <w:p w14:paraId="28CB7CC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217EF8C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Ultimately, Ahab’s fate demonstrates that God’s justice prevails. Psalm 37:28 assures us, "For the Lord loves justice and will not forsake His saints." Trusting in God’s justice gives us hope and confidence that righteousness will ultimately triumph, encouraging us to live faithfully and justly.</w:t>
      </w:r>
    </w:p>
    <w:p w14:paraId="1F1B726B"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trust in God's justice when facing decisions influenced by others, like Jehoshaphat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Micaiah's courage in speaking the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justice provide assurance when confronted with conflicting advice or opinions?</w:t>
      </w:r>
      <w:r w:rsidRPr="001B37DC">
        <w:br w:type="page"/>
      </w:r>
    </w:p>
    <w:p w14:paraId="7B013135"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19 Teaching Points and Bible Study Questions</w:t>
      </w:r>
    </w:p>
    <w:p w14:paraId="77C9C340" w14:textId="5E373433"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Righteous Leadership</w:t>
      </w:r>
    </w:p>
    <w:p w14:paraId="125457F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19, we see King Jehoshaphat returning to Jerusalem after a battle. He is reminded by the prophet Jehu that aligning with the wicked is not pleasing to God. This chapter underscores the importance of righteous leadership. As leaders, whether in our homes, workplaces, or communities, we are called to uphold justice and truth. "Now let the fear of the LORD be upon you. Be careful in what you do, for there is no injustice with the LORD our God, no partiality or bribery" (2 Chronicles 19:7). Leading with integrity reflects God's character and sets a standard for others to follow.</w:t>
      </w:r>
    </w:p>
    <w:p w14:paraId="48BFD0A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leadership decisions align with righteousness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community well-being and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justice and fairness in your leadership roles? </w:t>
      </w:r>
    </w:p>
    <w:p w14:paraId="01B5B2A1"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329270E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response to Jehu's rebuke is a powerful lesson in humility and repentance. Instead of reacting defensively, he takes the correction to heart and makes changes. This teaches us that when we stray, God’s correction is an opportunity to realign with His will. "Nevertheless, some good is found in you, for you have removed the Asherah poles from the land and have set your heart to seek God" (2 Chronicles 19:3). Embracing correction leads to spiritual growth and deeper communion with God.</w:t>
      </w:r>
    </w:p>
    <w:p w14:paraId="370314E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Jehoshaphat's call to repentance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when turning back to righteous paths?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a repentant heart? </w:t>
      </w:r>
    </w:p>
    <w:p w14:paraId="0674C554"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F6AF5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93987A7" w14:textId="77777777" w:rsidR="00234FB6" w:rsidRDefault="00234FB6" w:rsidP="00234FB6">
      <w:pPr>
        <w:spacing w:line="247" w:lineRule="auto"/>
        <w:rPr>
          <w:rFonts w:eastAsia="Times New Roman"/>
          <w:b/>
          <w:bCs/>
          <w:kern w:val="0"/>
          <w:sz w:val="21"/>
          <w:szCs w:val="21"/>
        </w:rPr>
      </w:pPr>
    </w:p>
    <w:p w14:paraId="0C45ECD7" w14:textId="59B2537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Establishing Justice in the Land</w:t>
      </w:r>
    </w:p>
    <w:p w14:paraId="719B9E7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 appoints judges throughout the land, emphasizing the need for justice and fairness. This act reminds us that justice is a foundational principle in God's kingdom. "Consider carefully what you do, because you are not judging for man, but for the LORD, who is with you whenever you give a verdict" (2 Chronicles 19:6). As believers, we are called to advocate for justice and fairness in all our dealings, reflecting God's righteousness in a world that often lacks it.</w:t>
      </w:r>
    </w:p>
    <w:p w14:paraId="7A1A209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fairness and integrity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promote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establishing justice is crucial for societal well-being and harmony? </w:t>
      </w:r>
    </w:p>
    <w:p w14:paraId="5760AB33"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Fear of the Lord as a Guiding Principle</w:t>
      </w:r>
    </w:p>
    <w:p w14:paraId="3294B0D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fear of the Lord is a recurring theme in this chapter, guiding the actions of the judges and leaders. This reverence for God is not about being afraid but about recognizing His holiness and authority. "Now let the fear of the LORD be upon you" (2 Chronicles 19:7). When we live with a healthy fear of the Lord, it influences our decisions and actions, leading us to live in a way that honors Him.</w:t>
      </w:r>
    </w:p>
    <w:p w14:paraId="0D514F3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fear of the Lord guide your decisions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essential for just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the fear of the Lord in daily life? </w:t>
      </w:r>
    </w:p>
    <w:p w14:paraId="22CE3BE1"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2629E9"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65C37E11" w14:textId="77777777" w:rsidR="00234FB6" w:rsidRDefault="00234FB6" w:rsidP="00234FB6">
      <w:pPr>
        <w:spacing w:line="247" w:lineRule="auto"/>
        <w:rPr>
          <w:rFonts w:eastAsia="Times New Roman"/>
          <w:b/>
          <w:bCs/>
          <w:kern w:val="0"/>
          <w:sz w:val="21"/>
          <w:szCs w:val="21"/>
        </w:rPr>
      </w:pPr>
    </w:p>
    <w:p w14:paraId="03580D41" w14:textId="1922C3F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Accountability</w:t>
      </w:r>
    </w:p>
    <w:p w14:paraId="6401332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 sets up a system of accountability by appointing Levites, priests, and family heads to oversee the administration of justice. This teaches us the value of accountability in our spiritual and daily lives. "You must serve faithfully and wholeheartedly in the fear of the LORD" (2 Chronicles 19:9). Having others to hold us accountable helps us stay on the right path and encourages us to live out our faith authentically.</w:t>
      </w:r>
    </w:p>
    <w:p w14:paraId="1A342EC7" w14:textId="77777777" w:rsidR="00234FB6" w:rsidRDefault="00234FB6" w:rsidP="00234FB6">
      <w:pPr>
        <w:spacing w:line="247" w:lineRule="auto"/>
      </w:pPr>
      <w:r w:rsidRPr="00F6333B">
        <w:rPr>
          <w:rFonts w:eastAsia="Times New Roman"/>
          <w:kern w:val="0"/>
          <w:sz w:val="21"/>
          <w:szCs w:val="21"/>
        </w:rPr>
        <w:t>1. How can you implement accountability in your community to ensure justice and fairness like Jehoshaphat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in maintaining integrity and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hold yourself accountable in your daily decisions and actions?</w:t>
      </w:r>
    </w:p>
    <w:p w14:paraId="3042A0B4" w14:textId="491A8A30"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Encouragement to Serve Faithfully</w:t>
      </w:r>
    </w:p>
    <w:p w14:paraId="071BEE9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highlights the importance of serving faithfully in whatever role God has placed us. Jehoshaphat's reforms encourage the judges to serve with integrity and dedication. "You must serve faithfully and wholeheartedly in the fear of the LORD" (2 Chronicles 19:9). Whether in ministry, work, or family, serving faithfully is a testament to our commitment to God and His purposes.</w:t>
      </w:r>
    </w:p>
    <w:p w14:paraId="559CB81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encourage others to serve faithfully in challenging situations like Jehoshaphat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important for serving faithfully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service remains faithful and just? </w:t>
      </w:r>
    </w:p>
    <w:p w14:paraId="36B2CA6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15AA0A"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737276B" w14:textId="77777777" w:rsidR="00234FB6" w:rsidRDefault="00234FB6" w:rsidP="00234FB6">
      <w:pPr>
        <w:spacing w:line="247" w:lineRule="auto"/>
        <w:rPr>
          <w:rFonts w:eastAsia="Times New Roman"/>
          <w:b/>
          <w:bCs/>
          <w:kern w:val="0"/>
          <w:sz w:val="21"/>
          <w:szCs w:val="21"/>
        </w:rPr>
      </w:pPr>
    </w:p>
    <w:p w14:paraId="78506FF9" w14:textId="66293DDD"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Unity in Leadership</w:t>
      </w:r>
    </w:p>
    <w:p w14:paraId="40E4A72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reforms bring together various leaders to work towards a common goal of justice and righteousness. This unity in leadership is a powerful force for good. "</w:t>
      </w:r>
      <w:proofErr w:type="spellStart"/>
      <w:r w:rsidRPr="00F6333B">
        <w:rPr>
          <w:rFonts w:eastAsia="Times New Roman"/>
          <w:kern w:val="0"/>
          <w:sz w:val="21"/>
          <w:szCs w:val="21"/>
        </w:rPr>
        <w:t>Amariah</w:t>
      </w:r>
      <w:proofErr w:type="spellEnd"/>
      <w:r w:rsidRPr="00F6333B">
        <w:rPr>
          <w:rFonts w:eastAsia="Times New Roman"/>
          <w:kern w:val="0"/>
          <w:sz w:val="21"/>
          <w:szCs w:val="21"/>
        </w:rPr>
        <w:t xml:space="preserve"> the chief priest will be over you in any matter concerning the LORD, and Zebadiah son of Ishmael, the ruler of the house of Judah, in any matter concerning the king" (2 Chronicles 19:11). When leaders unite under God's guidance, they can achieve great things for His kingdom.</w:t>
      </w:r>
    </w:p>
    <w:p w14:paraId="1EEE762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leaders today foster unity to strengthen their team's effectiveness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among leaders impacts the community's trust and cooperation?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unity in your leadership role? </w:t>
      </w:r>
    </w:p>
    <w:p w14:paraId="3D37022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Spiritual Guidance</w:t>
      </w:r>
    </w:p>
    <w:p w14:paraId="025B033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reforms are not just about legal matters; they also emphasize spiritual guidance. The involvement of priests and Levites ensures that decisions are made with spiritual insight. "And the Levites will serve as officers before you" (2 Chronicles 19:11). Seeking spiritual guidance in our decisions ensures that we align with God's will and wisdom.</w:t>
      </w:r>
    </w:p>
    <w:p w14:paraId="7897156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seek spiritual guidance in decision-making like Jehoshaphat did with the judges?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Jehoshaphat emphasized justice and spiritual guidance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spiritual guidance influences your daily actions? </w:t>
      </w:r>
    </w:p>
    <w:p w14:paraId="098CEDD1"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73C4B0"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6DAA18D" w14:textId="77777777" w:rsidR="00234FB6" w:rsidRDefault="00234FB6" w:rsidP="00234FB6">
      <w:pPr>
        <w:spacing w:line="247" w:lineRule="auto"/>
        <w:rPr>
          <w:rFonts w:eastAsia="Times New Roman"/>
          <w:b/>
          <w:bCs/>
          <w:kern w:val="0"/>
          <w:sz w:val="21"/>
          <w:szCs w:val="21"/>
        </w:rPr>
      </w:pPr>
    </w:p>
    <w:p w14:paraId="571D8BCE" w14:textId="6B4D7DA9"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Godly Influence</w:t>
      </w:r>
    </w:p>
    <w:p w14:paraId="238937D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Jehoshaphat's actions demonstrate the impact a godly leader can have on a nation. His commitment to justice and righteousness influences the entire kingdom. "Act with courage, and may the LORD be with those who do well" (2 Chronicles 19:11). Our influence, when rooted in godliness, can inspire others to pursue righteousness and justice.</w:t>
      </w:r>
    </w:p>
    <w:p w14:paraId="622F794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Jehoshaphat's example to influence others positively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justice and fairness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decisions reflect godly principles in daily life? </w:t>
      </w:r>
    </w:p>
    <w:p w14:paraId="524BD07D"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Doing What is Right</w:t>
      </w:r>
    </w:p>
    <w:p w14:paraId="418A1A6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Finally, 2 Chronicles 19 encourages us to act with courage in doing what is right. Jehoshaphat's reforms required boldness and determination. "Act with courage, and may the LORD be with those who do well" (2 Chronicles 19:11). Standing up for what is right, even when it is difficult, is a testament to our faith and trust in God. Courage in righteousness is a powerful witness to the world of God's truth and love.</w:t>
      </w:r>
    </w:p>
    <w:p w14:paraId="6A230CAC"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demonstrate courage in making just decisions like Jehoshaphat did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when facing opposition for doing what is right?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justice and integrity?</w:t>
      </w:r>
      <w:r w:rsidRPr="001B37DC">
        <w:br w:type="page"/>
      </w:r>
    </w:p>
    <w:p w14:paraId="5DAA11FA"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20 Teaching Points and Bible Study Questions</w:t>
      </w:r>
    </w:p>
    <w:p w14:paraId="60808873" w14:textId="5C745A1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Seek the Lord in Times of Trouble</w:t>
      </w:r>
    </w:p>
    <w:p w14:paraId="3DFF7B7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When faced with overwhelming odds, King Jehoshaphat set a powerful example by seeking the Lord. "Jehoshaphat was afraid, and he resolved to seek the LORD" (2 Chronicles 20:3). This teaches us that in moments of fear and uncertainty, our first response should be to turn to God in prayer and seek His guidance. By doing so, we acknowledge His sovereignty and invite His intervention in our lives.</w:t>
      </w:r>
    </w:p>
    <w:p w14:paraId="0D2F8BD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actively seek the Lord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first can change your perspective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prayer when trouble arises? </w:t>
      </w:r>
    </w:p>
    <w:p w14:paraId="7413D51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Gather Together in Unity</w:t>
      </w:r>
    </w:p>
    <w:p w14:paraId="37E309C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 called all of Judah to come together and seek the Lord.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people of Judah gathered to seek the LORD, and indeed, they came from every town in Judah to seek Him" (2 Chronicles 20:4). This unity in seeking God reminds us of the power of community prayer and fellowship. When we come together in faith, we strengthen each other and create an environment where God’s presence is welcomed.</w:t>
      </w:r>
    </w:p>
    <w:p w14:paraId="1BFC091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gathering in unity strengthen your response to challenges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Jehoshaphat's victory, and how can it apply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family or workplace during difficult times? </w:t>
      </w:r>
    </w:p>
    <w:p w14:paraId="7FD52D2B"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6B201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6363E1F" w14:textId="77777777" w:rsidR="00234FB6" w:rsidRDefault="00234FB6" w:rsidP="00234FB6">
      <w:pPr>
        <w:spacing w:line="247" w:lineRule="auto"/>
        <w:rPr>
          <w:rFonts w:eastAsia="Times New Roman"/>
          <w:b/>
          <w:bCs/>
          <w:kern w:val="0"/>
          <w:sz w:val="21"/>
          <w:szCs w:val="21"/>
        </w:rPr>
      </w:pPr>
    </w:p>
    <w:p w14:paraId="2EF493DD" w14:textId="76BB9B0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Remember God’s Faithfulness</w:t>
      </w:r>
    </w:p>
    <w:p w14:paraId="77D9521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his prayer, Jehoshaphat recalled God’s past deeds and promises. "Are You not our God, who drove out the inhabitants of this land before Your people Israel?" (2 Chronicles 20:7). Remembering how God has been faithful in the past can bolster our faith in the present. It’s a reminder that the same God who delivered us before is still with us today.</w:t>
      </w:r>
    </w:p>
    <w:p w14:paraId="672EF6C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recalling past victories strengthen your faith during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faithfulness in times of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past faithfulness daily? </w:t>
      </w:r>
    </w:p>
    <w:p w14:paraId="0FBEE40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Our Limitations</w:t>
      </w:r>
    </w:p>
    <w:p w14:paraId="293E93F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 admitted their powerlessness against the vast army. "For we are powerless before this vast multitude coming against us. We do not know what to do, but our eyes are upon You" (2 Chronicles 20:12). Recognizing our limitations and turning our eyes to God is a powerful act of humility and trust. It’s an acknowledgment that we need His strength and wisdom to overcome our challenges.</w:t>
      </w:r>
    </w:p>
    <w:p w14:paraId="60BE759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acknowledging our limitations lead to greater reliance on God's strength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weaknesses can enhance our spiritual growth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admit your limitations and seek divine guidance in decision-making? </w:t>
      </w:r>
    </w:p>
    <w:p w14:paraId="440AB18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15643A"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376A2404" w14:textId="77777777" w:rsidR="00234FB6" w:rsidRDefault="00234FB6" w:rsidP="00234FB6">
      <w:pPr>
        <w:spacing w:line="247" w:lineRule="auto"/>
        <w:rPr>
          <w:rFonts w:eastAsia="Times New Roman"/>
          <w:b/>
          <w:bCs/>
          <w:kern w:val="0"/>
          <w:sz w:val="21"/>
          <w:szCs w:val="21"/>
        </w:rPr>
      </w:pPr>
    </w:p>
    <w:p w14:paraId="05B30BEA" w14:textId="64B2B8D8"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Listen for God’s Voice</w:t>
      </w:r>
    </w:p>
    <w:p w14:paraId="40DCB77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God spoke through </w:t>
      </w:r>
      <w:proofErr w:type="spellStart"/>
      <w:r w:rsidRPr="00F6333B">
        <w:rPr>
          <w:rFonts w:eastAsia="Times New Roman"/>
          <w:kern w:val="0"/>
          <w:sz w:val="21"/>
          <w:szCs w:val="21"/>
        </w:rPr>
        <w:t>Jahaziel</w:t>
      </w:r>
      <w:proofErr w:type="spellEnd"/>
      <w:r w:rsidRPr="00F6333B">
        <w:rPr>
          <w:rFonts w:eastAsia="Times New Roman"/>
          <w:kern w:val="0"/>
          <w:sz w:val="21"/>
          <w:szCs w:val="21"/>
        </w:rPr>
        <w:t>, assuring the people of His deliverance. "Do not be afraid or discouraged because of this vast army. For the battle is not yours, but God’s" (2 Chronicles 20:15). This highlights the importance of being attentive to God’s voice, whether through Scripture, prayer, or the counsel of others. His guidance can bring peace and direction in the midst of chaos.</w:t>
      </w:r>
    </w:p>
    <w:p w14:paraId="7318AA3D" w14:textId="77777777" w:rsidR="00234FB6" w:rsidRDefault="00234FB6" w:rsidP="00234FB6">
      <w:pPr>
        <w:spacing w:line="247" w:lineRule="auto"/>
      </w:pPr>
      <w:r w:rsidRPr="00F6333B">
        <w:rPr>
          <w:rFonts w:eastAsia="Times New Roman"/>
          <w:kern w:val="0"/>
          <w:sz w:val="21"/>
          <w:szCs w:val="21"/>
        </w:rPr>
        <w:t>1. How can you discern God's voice amidst fear and uncertainty like Jehoshaphat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God was crucial for Jehoshaphat's leadership during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listening for God's guidance in daily decisions?</w:t>
      </w:r>
    </w:p>
    <w:p w14:paraId="18FE66BB" w14:textId="5080AA78"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72B7CCA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God instructed them to stand firm and see His salvation. "You need not fight this battle. Take up your positions, stand firm, and see the salvation of the LORD on your behalf" (2 Chronicles 20:17). Standing firm in faith means trusting God’s promises and being steadfast, even when circumstances seem daunting. It’s about holding onto His word and believing in His deliverance.</w:t>
      </w:r>
    </w:p>
    <w:p w14:paraId="10330FC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stand firm in faith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Jehoshaphat's response to fear was to seek God,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plan when situations seem out of control? </w:t>
      </w:r>
    </w:p>
    <w:p w14:paraId="21CB38A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AF2CD3"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38E84060" w14:textId="77777777" w:rsidR="00234FB6" w:rsidRDefault="00234FB6" w:rsidP="00234FB6">
      <w:pPr>
        <w:spacing w:line="247" w:lineRule="auto"/>
        <w:rPr>
          <w:rFonts w:eastAsia="Times New Roman"/>
          <w:b/>
          <w:bCs/>
          <w:kern w:val="0"/>
          <w:sz w:val="21"/>
          <w:szCs w:val="21"/>
        </w:rPr>
      </w:pPr>
    </w:p>
    <w:p w14:paraId="11F097AA" w14:textId="1657947D"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Worship as Warfare</w:t>
      </w:r>
    </w:p>
    <w:p w14:paraId="55F716D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 appointed singers to praise the Lord as they went out before the army. "Give thanks to the LORD, for His loving devotion endures forever" (2 Chronicles 20:21). Worship is a powerful weapon in spiritual battles. It shifts our focus from the problem to the Problem Solver and invites God’s presence and power into our situation.</w:t>
      </w:r>
    </w:p>
    <w:p w14:paraId="03343E4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worship change your perspective during personal battles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Jehoshaphat prioritized worship before engaging in battle?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using worship as a strategy in difficult situations? </w:t>
      </w:r>
    </w:p>
    <w:p w14:paraId="0644F8A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Witness God’s Deliverance</w:t>
      </w:r>
    </w:p>
    <w:p w14:paraId="1F045C5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As they began to sing and praise, the Lord set ambushes against their enemies. "The LORD set ambushes against the men of Ammon, Moab, and Mount Seir who had come against Judah, and they were defeated" (2 Chronicles 20:22). This demonstrates that when we trust and obey God, He fights on our behalf, often in ways we could never imagine.</w:t>
      </w:r>
    </w:p>
    <w:p w14:paraId="05564FA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Jehoshaphat's trust in God during overwhelming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witness when you rely on God for deliverance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praising God before seeing deliverance strengthen your faith and perspective? </w:t>
      </w:r>
    </w:p>
    <w:p w14:paraId="61958C6C"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569D71"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25E8C37" w14:textId="77777777" w:rsidR="00234FB6" w:rsidRDefault="00234FB6" w:rsidP="00234FB6">
      <w:pPr>
        <w:spacing w:line="247" w:lineRule="auto"/>
        <w:rPr>
          <w:rFonts w:eastAsia="Times New Roman"/>
          <w:b/>
          <w:bCs/>
          <w:kern w:val="0"/>
          <w:sz w:val="21"/>
          <w:szCs w:val="21"/>
        </w:rPr>
      </w:pPr>
    </w:p>
    <w:p w14:paraId="5B39B7A1" w14:textId="32E2D051"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Reap the Rewards of Faithfulness</w:t>
      </w:r>
    </w:p>
    <w:p w14:paraId="50467F6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After the victory, the people of Judah collected an abundance of plunder. "There was so much plunder that it took three days to collect it" (2 Chronicles 20:25). God’s blessings often follow our faithfulness. When we trust Him and follow His lead, He provides abundantly, sometimes in unexpected ways.</w:t>
      </w:r>
    </w:p>
    <w:p w14:paraId="3B9287C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Jehoshaphat's faithfulness in facing overwhelming challenges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promises during difficult times, as Jehoshaphat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faithfulness leads to unexpected rewards, as seen in Jehoshaphat's victory? </w:t>
      </w:r>
    </w:p>
    <w:p w14:paraId="7F6EE22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Peace</w:t>
      </w:r>
    </w:p>
    <w:p w14:paraId="5BE8149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concludes with peace in the land. "And the kingdom of Jehoshaphat was at peace, for his God had given him rest on every side" (2 Chronicles 20:30). True peace comes from God, and it is a gift that follows our reliance on Him. When we place our trust in the Lord, He grants us peace that surpasses all understanding, guarding our hearts and minds in Christ Jesus.</w:t>
      </w:r>
    </w:p>
    <w:p w14:paraId="7169E34D"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find peace in God during overwhelming challenges, as Jehoshaphat did in 2 Chronicles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 brings peace, even when outcomes are uncertain?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rest in God's peace amidst life's battles?</w:t>
      </w:r>
      <w:r w:rsidRPr="001B37DC">
        <w:br w:type="page"/>
      </w:r>
    </w:p>
    <w:p w14:paraId="0641FF02"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21 Teaching Points and Bible Study Questions</w:t>
      </w:r>
    </w:p>
    <w:p w14:paraId="2CE090EC" w14:textId="4035FD3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Poor Leadership</w:t>
      </w:r>
    </w:p>
    <w:p w14:paraId="3E24731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In 2 Chronicles 21, we see the reign of </w:t>
      </w:r>
      <w:proofErr w:type="spellStart"/>
      <w:r w:rsidRPr="00F6333B">
        <w:rPr>
          <w:rFonts w:eastAsia="Times New Roman"/>
          <w:kern w:val="0"/>
          <w:sz w:val="21"/>
          <w:szCs w:val="21"/>
        </w:rPr>
        <w:t>Jehoram</w:t>
      </w:r>
      <w:proofErr w:type="spellEnd"/>
      <w:r w:rsidRPr="00F6333B">
        <w:rPr>
          <w:rFonts w:eastAsia="Times New Roman"/>
          <w:kern w:val="0"/>
          <w:sz w:val="21"/>
          <w:szCs w:val="21"/>
        </w:rPr>
        <w:t xml:space="preserve">, who made poor choices that led to disastrous consequences for his kingdom. His leadership was marked by idolatry and violence, which ultimately brought about his downfall. This serves as a reminder that leadership is a responsibility that should be approached with humility and wisdom. As Proverbs 11:14 states,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w:t>
      </w:r>
    </w:p>
    <w:p w14:paraId="1761276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identify and address poor leadership traits in our own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negative consequences from poor leadership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poor leadership often lead to broader community challenges, and how can we mitigate this? </w:t>
      </w:r>
    </w:p>
    <w:p w14:paraId="05309A2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Counsel</w:t>
      </w:r>
    </w:p>
    <w:p w14:paraId="3496321E"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failure to seek godly counsel led him astray. Surrounding ourselves with wise and godly advisors can help us stay on the right path. Proverbs 15:22 reminds us, "Plans fail for lack of counsel, but with many advisers they succeed." Seeking advice from those who are grounded in Scripture can help us make decisions that honor God.</w:t>
      </w:r>
    </w:p>
    <w:p w14:paraId="010D76F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1. How can seeking godly counsel impact your decision-making in challenging situations like </w:t>
      </w:r>
      <w:proofErr w:type="spellStart"/>
      <w:r w:rsidRPr="00F6333B">
        <w:rPr>
          <w:rFonts w:eastAsia="Times New Roman"/>
          <w:kern w:val="0"/>
          <w:sz w:val="21"/>
          <w:szCs w:val="21"/>
        </w:rPr>
        <w:t>Jehoram</w:t>
      </w:r>
      <w:proofErr w:type="spellEnd"/>
      <w:r w:rsidRPr="00F6333B">
        <w:rPr>
          <w:rFonts w:eastAsia="Times New Roman"/>
          <w:kern w:val="0"/>
          <w:sz w:val="21"/>
          <w:szCs w:val="21"/>
        </w:rPr>
        <w:t xml:space="preserve">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reign suffered without wise, godly advisors?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receive godly counsel in your life? </w:t>
      </w:r>
    </w:p>
    <w:p w14:paraId="7142BB16"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48C416"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94D555B" w14:textId="77777777" w:rsidR="00234FB6" w:rsidRDefault="00234FB6" w:rsidP="00234FB6">
      <w:pPr>
        <w:spacing w:line="247" w:lineRule="auto"/>
        <w:rPr>
          <w:rFonts w:eastAsia="Times New Roman"/>
          <w:b/>
          <w:bCs/>
          <w:kern w:val="0"/>
          <w:sz w:val="21"/>
          <w:szCs w:val="21"/>
        </w:rPr>
      </w:pPr>
    </w:p>
    <w:p w14:paraId="7C9A12A2" w14:textId="2F974561"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Dangers of Idolatry</w:t>
      </w:r>
    </w:p>
    <w:p w14:paraId="3DC9CB70"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Jehoram</w:t>
      </w:r>
      <w:proofErr w:type="spellEnd"/>
      <w:r w:rsidRPr="00F6333B">
        <w:rPr>
          <w:rFonts w:eastAsia="Times New Roman"/>
          <w:kern w:val="0"/>
          <w:sz w:val="21"/>
          <w:szCs w:val="21"/>
        </w:rPr>
        <w:t xml:space="preserve"> led Judah into idolatry, which provoked the Lord's anger. This highlights the dangers of turning away from God and placing our trust in anything other than Him. As Exodus 20:3 commands, "You shall have no other gods before Me." Keeping God at the center of our lives is crucial for maintaining a strong relationship with Him.</w:t>
      </w:r>
    </w:p>
    <w:p w14:paraId="018E4D0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can lead to personal and communal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faith over material or societal pressures? </w:t>
      </w:r>
    </w:p>
    <w:p w14:paraId="4B2CAD2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Covenant</w:t>
      </w:r>
    </w:p>
    <w:p w14:paraId="0BFB74D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Despite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unfaithfulness, God remained faithful to His covenant with David. This demonstrates the power and reliability of God's promises. 2 Chronicles 21:7 states, "Yet the LORD was not willing to destroy the house of David because of the covenant He had made with David." God's faithfulness is a source of hope and assurance for us today.</w:t>
      </w:r>
    </w:p>
    <w:p w14:paraId="48BDCF2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rely on God's covenant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God's covenant remained despite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actions,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faithfulness to His covenant when facing personal failures? </w:t>
      </w:r>
    </w:p>
    <w:p w14:paraId="047DDD6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2B31BE"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1DEBEBE" w14:textId="77777777" w:rsidR="00234FB6" w:rsidRDefault="00234FB6" w:rsidP="00234FB6">
      <w:pPr>
        <w:spacing w:line="247" w:lineRule="auto"/>
        <w:rPr>
          <w:rFonts w:eastAsia="Times New Roman"/>
          <w:b/>
          <w:bCs/>
          <w:kern w:val="0"/>
          <w:sz w:val="21"/>
          <w:szCs w:val="21"/>
        </w:rPr>
      </w:pPr>
    </w:p>
    <w:p w14:paraId="34C08806" w14:textId="711FF3F4"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a Godly Legacy</w:t>
      </w:r>
    </w:p>
    <w:p w14:paraId="592F0FE4"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father, Jehoshaphat, was a godly king, but </w:t>
      </w:r>
      <w:proofErr w:type="spellStart"/>
      <w:r w:rsidRPr="00F6333B">
        <w:rPr>
          <w:rFonts w:eastAsia="Times New Roman"/>
          <w:kern w:val="0"/>
          <w:sz w:val="21"/>
          <w:szCs w:val="21"/>
        </w:rPr>
        <w:t>Jehoram</w:t>
      </w:r>
      <w:proofErr w:type="spellEnd"/>
      <w:r w:rsidRPr="00F6333B">
        <w:rPr>
          <w:rFonts w:eastAsia="Times New Roman"/>
          <w:kern w:val="0"/>
          <w:sz w:val="21"/>
          <w:szCs w:val="21"/>
        </w:rPr>
        <w:t xml:space="preserve"> did not follow in his footsteps. This reminds us of the importance of leaving a godly legacy for future generations. Proverbs 13:22 says, "A good man leaves an inheritance to his children's children." Our actions today can influence the faith of those who come after us.</w:t>
      </w:r>
    </w:p>
    <w:p w14:paraId="24CF428C" w14:textId="77777777" w:rsidR="00234FB6" w:rsidRDefault="00234FB6" w:rsidP="00234FB6">
      <w:pPr>
        <w:spacing w:line="247" w:lineRule="auto"/>
      </w:pPr>
      <w:r w:rsidRPr="00F6333B">
        <w:rPr>
          <w:rFonts w:eastAsia="Times New Roman"/>
          <w:kern w:val="0"/>
          <w:sz w:val="21"/>
          <w:szCs w:val="21"/>
        </w:rPr>
        <w:t>1. How can you ensure your actions positively influence future generations like a godly legacy should?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repeating negative patterns from past legacies?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 godly legacy is important for community and family growth?</w:t>
      </w:r>
    </w:p>
    <w:p w14:paraId="6C907901" w14:textId="34B1D1ED"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7D7F0A7B"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life was marked by sin, and he faced severe consequences as a result. This serves as a warning that sin has real and lasting repercussions. Romans 6:23 tells us, "For the wages of sin is death, but the gift of God is eternal life in Christ Jesus our Lord." Choosing to live righteously leads to life and peace.</w:t>
      </w:r>
    </w:p>
    <w:p w14:paraId="0DC1F8E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1. How can understanding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consequences influence your decisions when facing moral dilemmas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ignoring wise counsel often leads to negative outcomes, as seen in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repeating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mistakes in your personal life? </w:t>
      </w:r>
    </w:p>
    <w:p w14:paraId="212B3F8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58D350"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6904863" w14:textId="77777777" w:rsidR="00234FB6" w:rsidRDefault="00234FB6" w:rsidP="00234FB6">
      <w:pPr>
        <w:spacing w:line="247" w:lineRule="auto"/>
        <w:rPr>
          <w:rFonts w:eastAsia="Times New Roman"/>
          <w:b/>
          <w:bCs/>
          <w:kern w:val="0"/>
          <w:sz w:val="21"/>
          <w:szCs w:val="21"/>
        </w:rPr>
      </w:pPr>
    </w:p>
    <w:p w14:paraId="6576CF98" w14:textId="5EAF4FA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Prophets</w:t>
      </w:r>
    </w:p>
    <w:p w14:paraId="1A06E8F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Elijah's letter to </w:t>
      </w:r>
      <w:proofErr w:type="spellStart"/>
      <w:r w:rsidRPr="00F6333B">
        <w:rPr>
          <w:rFonts w:eastAsia="Times New Roman"/>
          <w:kern w:val="0"/>
          <w:sz w:val="21"/>
          <w:szCs w:val="21"/>
        </w:rPr>
        <w:t>Jehoram</w:t>
      </w:r>
      <w:proofErr w:type="spellEnd"/>
      <w:r w:rsidRPr="00F6333B">
        <w:rPr>
          <w:rFonts w:eastAsia="Times New Roman"/>
          <w:kern w:val="0"/>
          <w:sz w:val="21"/>
          <w:szCs w:val="21"/>
        </w:rPr>
        <w:t xml:space="preserve"> was a call to repentance and a warning of impending judgment. Prophets played a crucial role in guiding and correcting God's people. Today, we can look to Scripture as our prophetic guide, as 2 Timothy 3:16 states, "All Scripture is God-breathed and is useful for instruction, for conviction, for correction, and for training in righteousness."</w:t>
      </w:r>
    </w:p>
    <w:p w14:paraId="1624110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discern and respond to prophetic warnings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are crucial for guiding leaders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response to Elijah's prophecy about accountability? </w:t>
      </w:r>
    </w:p>
    <w:p w14:paraId="00AE872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42838077"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refusal to repent led to his downfall. Repentance is a vital part of our relationship with God, allowing us to turn away from sin and seek His forgiveness. Acts 3:19 encourages us, "Repent, then, and turn back, so that your sins may be wiped away."</w:t>
      </w:r>
    </w:p>
    <w:p w14:paraId="49E42FE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1. How can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story in 2 Chronicles 21 inspire you to prioritize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repentance is crucial for avoiding the consequences seen in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is a regular part of your spiritual practice? </w:t>
      </w:r>
    </w:p>
    <w:p w14:paraId="706EDC01"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D3E6BD"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C74D895" w14:textId="77777777" w:rsidR="00234FB6" w:rsidRDefault="00234FB6" w:rsidP="00234FB6">
      <w:pPr>
        <w:spacing w:line="247" w:lineRule="auto"/>
        <w:rPr>
          <w:rFonts w:eastAsia="Times New Roman"/>
          <w:b/>
          <w:bCs/>
          <w:kern w:val="0"/>
          <w:sz w:val="21"/>
          <w:szCs w:val="21"/>
        </w:rPr>
      </w:pPr>
    </w:p>
    <w:p w14:paraId="520E4140" w14:textId="5947A43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Reality of Divine Judgment</w:t>
      </w:r>
    </w:p>
    <w:p w14:paraId="07EA2505"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story is a sobering reminder of the reality of divine judgment. God is just and will hold us accountable for our actions. Hebrews 9:27 warns, "Just as man is appointed to die once, and after that to face judgment." Living with an awareness of God's judgment encourages us to live righteously.</w:t>
      </w:r>
    </w:p>
    <w:p w14:paraId="3C9AF27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understanding divine judgment in 2 Chronicles 21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expectations to avoid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divine judgment motivate you to seek forgiveness and change in your life? </w:t>
      </w:r>
    </w:p>
    <w:p w14:paraId="1F542A7A"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7AEE581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the grim events of 2 Chronicles 21, there is always hope for redemption through Christ. No matter how far we have strayed, God's grace is available to us. Ephesians 1:7 assures us, "In Him we have redemption through His blood, the forgiveness of our trespasses, according to the riches of His grace." Embracing this hope can transform our lives and lead us back to God.</w:t>
      </w:r>
    </w:p>
    <w:p w14:paraId="24B67F64"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 xml:space="preserve">1. How can </w:t>
      </w:r>
      <w:proofErr w:type="spellStart"/>
      <w:r w:rsidRPr="00F6333B">
        <w:rPr>
          <w:rFonts w:eastAsia="Times New Roman"/>
          <w:kern w:val="0"/>
          <w:sz w:val="21"/>
          <w:szCs w:val="21"/>
        </w:rPr>
        <w:t>Jehoram's</w:t>
      </w:r>
      <w:proofErr w:type="spellEnd"/>
      <w:r w:rsidRPr="00F6333B">
        <w:rPr>
          <w:rFonts w:eastAsia="Times New Roman"/>
          <w:kern w:val="0"/>
          <w:sz w:val="21"/>
          <w:szCs w:val="21"/>
        </w:rPr>
        <w:t xml:space="preserve"> story inspire you to seek redemption despite past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to David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covenant with David offer hope for personal redemption today?</w:t>
      </w:r>
      <w:r w:rsidRPr="001B37DC">
        <w:br w:type="page"/>
      </w:r>
    </w:p>
    <w:p w14:paraId="0841DDBF"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22 Teaching Points and Bible Study Questions</w:t>
      </w:r>
    </w:p>
    <w:p w14:paraId="61E4A7A0" w14:textId="19A5A1D9"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Influence of Family Matters</w:t>
      </w:r>
    </w:p>
    <w:p w14:paraId="1BFF8AA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Ahaziah's reign was heavily influenced by his mother, Athaliah, who led him astray. This reminds us of the importance of surrounding ourselves with godly influences. As Proverbs 13:20 says, "He who walks with the wise will become wise, but the companion of fools will be destroyed."</w:t>
      </w:r>
    </w:p>
    <w:p w14:paraId="3577073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family influence shape your decisions, positively or negatively,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loyalty sometimes leads to poor choices, as seen in 2 Chronicles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family's influence aligns with your personal values and beliefs? </w:t>
      </w:r>
    </w:p>
    <w:p w14:paraId="325D1EC1"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Poor Leadership</w:t>
      </w:r>
    </w:p>
    <w:p w14:paraId="39718E0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Ahaziah's short reign was marked by poor decisions and alliances, leading to his downfall. Leadership is a responsibility that requires wisdom and discernment. James 1:5 encourages us, "If any of you lacks wisdom, let him ask of God, who gives generously to all without reproach, and it will be given to him."</w:t>
      </w:r>
    </w:p>
    <w:p w14:paraId="546394E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identify and avoid the influence of poor leadership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leadership decisions positively impact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poor leadership often leads to negative consequences for a group or nation? </w:t>
      </w:r>
    </w:p>
    <w:p w14:paraId="3F53349B"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C967E0"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6AB05145" w14:textId="77777777" w:rsidR="00234FB6" w:rsidRDefault="00234FB6" w:rsidP="00234FB6">
      <w:pPr>
        <w:spacing w:line="247" w:lineRule="auto"/>
        <w:rPr>
          <w:rFonts w:eastAsia="Times New Roman"/>
          <w:b/>
          <w:bCs/>
          <w:kern w:val="0"/>
          <w:sz w:val="21"/>
          <w:szCs w:val="21"/>
        </w:rPr>
      </w:pPr>
    </w:p>
    <w:p w14:paraId="0B54A915" w14:textId="7DA2D41D"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Danger of Ungodly Alliances</w:t>
      </w:r>
    </w:p>
    <w:p w14:paraId="49E7367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Ahaziah's alliance with the house of Ahab led to his destruction. This teaches us to be cautious about whom we align ourselves with. As 2 Corinthians 6:14 advises, "Do not be unequally yoked with unbelievers."</w:t>
      </w:r>
    </w:p>
    <w:p w14:paraId="462130A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avoid forming ungodly alliances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ungodly alliances often lead to negative consequences, as seen in 2 Chronicles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relationships align with your faith and values? </w:t>
      </w:r>
    </w:p>
    <w:p w14:paraId="02550E3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 in History</w:t>
      </w:r>
    </w:p>
    <w:p w14:paraId="140F957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human plans, God's purposes prevail. Ahaziah's downfall was part of God's judgment on the house of Ahab. Proverbs 19:21 reminds us, "Many plans are in a man’s heart, but the purpose of the LORD will prevail."</w:t>
      </w:r>
    </w:p>
    <w:p w14:paraId="34E5101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recognizing God's sovereignty in history influence your response to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leaders to rise and fall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control over history to trust Him in personal challenges? </w:t>
      </w:r>
    </w:p>
    <w:p w14:paraId="48B85CB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37F8F2"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DFC54F6" w14:textId="77777777" w:rsidR="00234FB6" w:rsidRDefault="00234FB6" w:rsidP="00234FB6">
      <w:pPr>
        <w:spacing w:line="247" w:lineRule="auto"/>
        <w:rPr>
          <w:rFonts w:eastAsia="Times New Roman"/>
          <w:b/>
          <w:bCs/>
          <w:kern w:val="0"/>
          <w:sz w:val="21"/>
          <w:szCs w:val="21"/>
        </w:rPr>
      </w:pPr>
    </w:p>
    <w:p w14:paraId="52A7B68C" w14:textId="74564E0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Seeking Godly Counsel</w:t>
      </w:r>
    </w:p>
    <w:p w14:paraId="0712F16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Ahaziah's failure to seek godly counsel led to his demise. We are reminded to seek guidance from those who walk with God. Proverbs 11:14 states,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w:t>
      </w:r>
    </w:p>
    <w:p w14:paraId="162D4A04" w14:textId="77777777" w:rsidR="00234FB6" w:rsidRDefault="00234FB6" w:rsidP="00234FB6">
      <w:pPr>
        <w:spacing w:line="247" w:lineRule="auto"/>
      </w:pPr>
      <w:r w:rsidRPr="00F6333B">
        <w:rPr>
          <w:rFonts w:eastAsia="Times New Roman"/>
          <w:kern w:val="0"/>
          <w:sz w:val="21"/>
          <w:szCs w:val="21"/>
        </w:rPr>
        <w:t>1. How can seeking godly counsel impact your decision-making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crucial to discern between godly and ungodly advice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surround yourself with wise, godly advisors?</w:t>
      </w:r>
    </w:p>
    <w:p w14:paraId="20C33A47" w14:textId="501A25E9"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a Godly Heritage</w:t>
      </w:r>
    </w:p>
    <w:p w14:paraId="7C9F7DA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Jehoshaphat, Ahaziah's grandfather, was a godly king, yet Ahaziah did not follow in his footsteps. This highlights the importance of passing down a legacy of faith. Deuteronomy 6:6-7 instructs, "These words I am commanding you today are to be upon your hearts. And you shall teach them diligently to your children."</w:t>
      </w:r>
    </w:p>
    <w:p w14:paraId="0DA42A9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a godly heritage influence your decisions and actions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family benefits from a godly heritage?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godly heritage matter in shaping future generations' values and beliefs? </w:t>
      </w:r>
    </w:p>
    <w:p w14:paraId="7AB16D46"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686031"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3E07F75" w14:textId="77777777" w:rsidR="00234FB6" w:rsidRDefault="00234FB6" w:rsidP="00234FB6">
      <w:pPr>
        <w:spacing w:line="247" w:lineRule="auto"/>
        <w:rPr>
          <w:rFonts w:eastAsia="Times New Roman"/>
          <w:b/>
          <w:bCs/>
          <w:kern w:val="0"/>
          <w:sz w:val="21"/>
          <w:szCs w:val="21"/>
        </w:rPr>
      </w:pPr>
    </w:p>
    <w:p w14:paraId="6E01A775" w14:textId="6C3EE4E8"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Reality of Divine Justice</w:t>
      </w:r>
    </w:p>
    <w:p w14:paraId="508228D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Ahaziah's death was a fulfillment of God's judgment. This serves as a reminder that God is just and His judgments are righteous. Psalm 9:8 declares, "He judges the world with justice; He governs the people with equity."</w:t>
      </w:r>
    </w:p>
    <w:p w14:paraId="2C65AB5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respond to divine justice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justice sometimes appears delayed, and how should you react?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divine justice to guide your interactions with others? </w:t>
      </w:r>
    </w:p>
    <w:p w14:paraId="536A8C9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Prophecy in God's Plan</w:t>
      </w:r>
    </w:p>
    <w:p w14:paraId="39A00C8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events in Ahaziah's life were foretold by the prophets, showing that God's word is true and reliable. Isaiah 55:11 assures us, "So My word that proceeds from My mouth will not return to Me empty, but it will accomplish what I please, and it will prosper where I send it."</w:t>
      </w:r>
    </w:p>
    <w:p w14:paraId="4C0CFC5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discern true prophecy in your life to align with God's plan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guide and warn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prophecy to make decisions that align with God's will? </w:t>
      </w:r>
    </w:p>
    <w:p w14:paraId="42688A9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FE02E4"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4663BAD" w14:textId="77777777" w:rsidR="00234FB6" w:rsidRDefault="00234FB6" w:rsidP="00234FB6">
      <w:pPr>
        <w:spacing w:line="247" w:lineRule="auto"/>
        <w:rPr>
          <w:rFonts w:eastAsia="Times New Roman"/>
          <w:b/>
          <w:bCs/>
          <w:kern w:val="0"/>
          <w:sz w:val="21"/>
          <w:szCs w:val="21"/>
        </w:rPr>
      </w:pPr>
    </w:p>
    <w:p w14:paraId="293A88E0" w14:textId="55C1BC6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Ignoring God's Warnings</w:t>
      </w:r>
    </w:p>
    <w:p w14:paraId="45A1D45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Ahaziah ignored the warnings given to him, leading to his downfall. This teaches us to heed God's warnings in our lives. Hebrews 3:15 warns, "Today, if you hear His voice, do not harden your hearts."</w:t>
      </w:r>
    </w:p>
    <w:p w14:paraId="6C5BD4B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ignoring God's warnings impact your personal and community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divine warnings despite clear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heed God's warnings in your daily life? </w:t>
      </w:r>
    </w:p>
    <w:p w14:paraId="19FC326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7B2706B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the chaos and judgment, God's plan for redemption through Christ remains steadfast. Romans 8:28 reassures us, "And we know that God works all things together for the good of those who love Him, who are called according to His purpose."</w:t>
      </w:r>
    </w:p>
    <w:p w14:paraId="23397E2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These lessons from 2 Chronicles 22 remind us of the importance of aligning our lives with God's will, seeking His wisdom, and trusting in His sovereign plan.</w:t>
      </w:r>
    </w:p>
    <w:p w14:paraId="6FA8CEAB"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Ahaziah's story inspire you to seek redemption despite past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patience in redeeming flawed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redemptive plan encourage you to make better choices today?</w:t>
      </w:r>
      <w:r w:rsidRPr="001B37DC">
        <w:br w:type="page"/>
      </w:r>
    </w:p>
    <w:p w14:paraId="3A0D5AAD"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23 Teaching Points and Bible Study Questions</w:t>
      </w:r>
    </w:p>
    <w:p w14:paraId="2D5C6FB2" w14:textId="610C176A"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Righteous Leadership</w:t>
      </w:r>
    </w:p>
    <w:p w14:paraId="4E35D92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23, we witness the transformative power of righteous leadership through Jehoiada the priest. His courage and wisdom in guiding the people back to God’s ways remind us that leadership rooted in faith can bring about significant change. As Proverbs 29:2 says, "When the righteous thrive, the people rejoice." Let us strive to be leaders who inspire others to walk in righteousness.</w:t>
      </w:r>
    </w:p>
    <w:p w14:paraId="02D79C3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Jehoiada's leadership qualities to influence positive change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maintaining justice and peace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Jehoiada's actions to inspire integrity in your personal leadership roles? </w:t>
      </w:r>
    </w:p>
    <w:p w14:paraId="248F7EB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Alliances</w:t>
      </w:r>
    </w:p>
    <w:p w14:paraId="2FFCB21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Jehoiada’s alliance with the captains and Levites was crucial in overthrowing the wicked queen Athaliah. This teaches us the importance of surrounding ourselves with godly allies who share our values and mission. Ecclesiastes 4:12 reminds us, "Though one may be overpowered, two can defend themselves. A cord of three strands is not quickly broken."</w:t>
      </w:r>
    </w:p>
    <w:p w14:paraId="0C49AA2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forming godly alliances impact your decision-making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alliances are crucial for maintaining integrity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Jehoiada's alliances to strengthen your own faith-based relationships? </w:t>
      </w:r>
    </w:p>
    <w:p w14:paraId="033E883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121250"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CC68053" w14:textId="77777777" w:rsidR="00234FB6" w:rsidRDefault="00234FB6" w:rsidP="00234FB6">
      <w:pPr>
        <w:spacing w:line="247" w:lineRule="auto"/>
        <w:rPr>
          <w:rFonts w:eastAsia="Times New Roman"/>
          <w:b/>
          <w:bCs/>
          <w:kern w:val="0"/>
          <w:sz w:val="21"/>
          <w:szCs w:val="21"/>
        </w:rPr>
      </w:pPr>
    </w:p>
    <w:p w14:paraId="01123733" w14:textId="195569B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Courage in the Face of Opposition</w:t>
      </w:r>
    </w:p>
    <w:p w14:paraId="32DC518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boldness of Jehoiada and his allies in confronting Athaliah is a testament to the courage that comes from faith. When we face opposition, we can draw strength from God, knowing that He is with us. As Joshua 1:9 encourages, "Be strong and courageous. Do not be afraid; do not be discouraged, for the LORD your God will be with you wherever you go."</w:t>
      </w:r>
    </w:p>
    <w:p w14:paraId="492FA19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demonstrate courage when facing opposition in your community or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firm in your beliefs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courage in the face of opposition inspire others to take action? </w:t>
      </w:r>
    </w:p>
    <w:p w14:paraId="43583B5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Temple in Worship</w:t>
      </w:r>
    </w:p>
    <w:p w14:paraId="2AE99AC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restoration of the temple as a place of worship underlines its significance in the spiritual life of the people. It serves as a reminder of the importance of having a dedicated space for worship and communion with God. Hebrews 10:25 exhorts us, "Let us not neglect meeting together, as some have made a habit, but let us encourage one another."</w:t>
      </w:r>
    </w:p>
    <w:p w14:paraId="5EE2944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temple's role in worship influence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temple was central to the community's spiritual life in 2 Chronicles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temple's significance to enhance your own worship experience? </w:t>
      </w:r>
    </w:p>
    <w:p w14:paraId="401E901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FB8FB6"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935D585" w14:textId="77777777" w:rsidR="00234FB6" w:rsidRDefault="00234FB6" w:rsidP="00234FB6">
      <w:pPr>
        <w:spacing w:line="247" w:lineRule="auto"/>
        <w:rPr>
          <w:rFonts w:eastAsia="Times New Roman"/>
          <w:b/>
          <w:bCs/>
          <w:kern w:val="0"/>
          <w:sz w:val="21"/>
          <w:szCs w:val="21"/>
        </w:rPr>
      </w:pPr>
    </w:p>
    <w:p w14:paraId="355F9ADF" w14:textId="2EC5114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Joy of Restoration</w:t>
      </w:r>
    </w:p>
    <w:p w14:paraId="2FC53B7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The joy and celebration that followed the anointing of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as king highlight the joy that comes with restoration and renewal. When we return to God’s ways, we experience a deep sense of joy and peace. Psalm 51:12 captures this beautifully: "Restore to me the joy of Your salvation, and sustain me with a willing spirit."</w:t>
      </w:r>
    </w:p>
    <w:p w14:paraId="4276B962" w14:textId="77777777" w:rsidR="00234FB6" w:rsidRDefault="00234FB6" w:rsidP="00234FB6">
      <w:pPr>
        <w:spacing w:line="247" w:lineRule="auto"/>
      </w:pPr>
      <w:r w:rsidRPr="00F6333B">
        <w:rPr>
          <w:rFonts w:eastAsia="Times New Roman"/>
          <w:kern w:val="0"/>
          <w:sz w:val="21"/>
          <w:szCs w:val="21"/>
        </w:rPr>
        <w:t>1. How can you actively participate in restoring joy in your community like Jehoiada did in Judah?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joy is restored in your personal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restoration brings joy, and how can you cultivate this in your daily routine?</w:t>
      </w:r>
    </w:p>
    <w:p w14:paraId="54DF3542" w14:textId="5926D999"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Covenant Renewal</w:t>
      </w:r>
    </w:p>
    <w:p w14:paraId="120B0A6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Jehoiada’s renewal of the covenant between the LORD, the king, and the people emphasizes the importance of recommitting to God’s promises. This act of renewal strengthens our relationship with God and aligns us with His will. As Deuteronomy 7:9 assures us, "Know therefore that the LORD your God is God; He is the faithful God, keeping His covenant of loving devotion for a thousand generations."</w:t>
      </w:r>
    </w:p>
    <w:p w14:paraId="4C9BF58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renewing a covenant with God impact your daily decisions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covenant renewal is essential for maintaining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regularly renew your personal commitment to God? </w:t>
      </w:r>
    </w:p>
    <w:p w14:paraId="6452887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C876E3"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B3D090A" w14:textId="77777777" w:rsidR="00234FB6" w:rsidRDefault="00234FB6" w:rsidP="00234FB6">
      <w:pPr>
        <w:spacing w:line="247" w:lineRule="auto"/>
        <w:rPr>
          <w:rFonts w:eastAsia="Times New Roman"/>
          <w:b/>
          <w:bCs/>
          <w:kern w:val="0"/>
          <w:sz w:val="21"/>
          <w:szCs w:val="21"/>
        </w:rPr>
      </w:pPr>
    </w:p>
    <w:p w14:paraId="16280907" w14:textId="0885ACA6"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Destruction of Idolatry</w:t>
      </w:r>
    </w:p>
    <w:p w14:paraId="18EF0D1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removal of Baal’s temple and the destruction of its altars signify the need to eliminate idolatry from our lives. Anything that takes precedence over God must be cast aside. 1 John 5:21 warns, "Little children, keep yourselves from idols."</w:t>
      </w:r>
    </w:p>
    <w:p w14:paraId="25D6D48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remove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confront and eliminate idolatry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ensure idolatry doesn't resurface in your personal life? </w:t>
      </w:r>
    </w:p>
    <w:p w14:paraId="3DA3DAFE"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Priesthood</w:t>
      </w:r>
    </w:p>
    <w:p w14:paraId="5215129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Jehoiada’s leadership underscores the vital role of the priesthood in guiding the people spiritually. Today, we are reminded of the importance of spiritual leaders who shepherd us in truth and love. Hebrews 13:17 instructs, "Obey your leaders and submit to them, for they keep watch over your souls as those who must give an account."</w:t>
      </w:r>
    </w:p>
    <w:p w14:paraId="0D7746A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priesthood's actions in 2 Chronicles 23 inspire leadership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priesthood's role was crucial in restoring order and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priesthood's courage to stand for righteousness in challenging times? </w:t>
      </w:r>
    </w:p>
    <w:p w14:paraId="26E35EB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FBF1C5"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F3B64BF" w14:textId="77777777" w:rsidR="00234FB6" w:rsidRDefault="00234FB6" w:rsidP="00234FB6">
      <w:pPr>
        <w:spacing w:line="247" w:lineRule="auto"/>
        <w:rPr>
          <w:rFonts w:eastAsia="Times New Roman"/>
          <w:b/>
          <w:bCs/>
          <w:kern w:val="0"/>
          <w:sz w:val="21"/>
          <w:szCs w:val="21"/>
        </w:rPr>
      </w:pPr>
    </w:p>
    <w:p w14:paraId="33DD8088" w14:textId="2A76EBA8"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Obedience</w:t>
      </w:r>
    </w:p>
    <w:p w14:paraId="5398A66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obedience of the people to Jehoiada’s instructions led to a successful transition of power and the restoration of true worship. This illustrates the blessings that come from obeying God’s commands. As James 1:25 states, "But the one who looks intently into the perfect law of freedom, and continues to do so—not being a forgetful hearer, but an effective doer—he will be blessed in what he does."</w:t>
      </w:r>
    </w:p>
    <w:p w14:paraId="2235158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Jehoiada's obedience to God's plan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led to peace and stability in Judah?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Jehoiada's actions about the impact of collective obedience in your community? </w:t>
      </w:r>
    </w:p>
    <w:p w14:paraId="698716B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7E80037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Jehoiada’s actions left a lasting legacy of faithfulness that impacted generations. Our faithfulness to God can have a profound influence on those around us and those who come after us. As 2 Timothy 4:7 encourages, "I have fought the good fight, I have finished the race, I have kept the faith." Let us strive to leave a legacy of faithfulness for others to follow.</w:t>
      </w:r>
    </w:p>
    <w:p w14:paraId="1011A58E"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faithful when faced with challenges to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a legacy of faithfulness require both personal commitment and community support?</w:t>
      </w:r>
      <w:r w:rsidRPr="001B37DC">
        <w:br w:type="page"/>
      </w:r>
    </w:p>
    <w:p w14:paraId="1008EA6B"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24 Teaching Points and Bible Study Questions</w:t>
      </w:r>
    </w:p>
    <w:p w14:paraId="4115B654" w14:textId="1494CFA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Godly Mentorship</w:t>
      </w:r>
    </w:p>
    <w:p w14:paraId="79009BD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In 2 Chronicles 24, we see the young King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being guided by Jehoiada the priest. This mentorship was crucial for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early success.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did what was right in the eyes of the LORD all the days of Jehoiada the priest" (2 Chronicles 24:2). This highlights the importance of surrounding ourselves with wise, godly mentors who can guide us in our walk with God. Seek out those who can provide spiritual wisdom and encouragement, helping you stay on the path of righteousness.</w:t>
      </w:r>
    </w:p>
    <w:p w14:paraId="2767737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seek out a godly mentor in your current life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Jehoiada's mentorship was crucial for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early success as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open to guidance from godly mentors? </w:t>
      </w:r>
    </w:p>
    <w:p w14:paraId="46C4F5C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Collective Action</w:t>
      </w:r>
    </w:p>
    <w:p w14:paraId="0D163F9F"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reign saw the restoration of the temple, a task that required the cooperation of many. "All the leaders and all the people rejoiced and brought their contributions and dropped them into the chest until it was full" (2 Chronicles 24:10). This demonstrates the power of collective action in achieving great things for God's kingdom. When we work together, united in purpose, we can accomplish much more than we could alone.</w:t>
      </w:r>
    </w:p>
    <w:p w14:paraId="2993663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your community unite to address a common challenge, inspired by the collective actions in 2 Chronicles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action was crucial for the temple's restoration,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teamwork in your group, reflecting the collective efforts in 2 Chronicles 24? </w:t>
      </w:r>
    </w:p>
    <w:p w14:paraId="6340BDE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BD1CDB"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6A0F606" w14:textId="77777777" w:rsidR="00234FB6" w:rsidRDefault="00234FB6" w:rsidP="00234FB6">
      <w:pPr>
        <w:spacing w:after="0" w:line="240" w:lineRule="auto"/>
        <w:rPr>
          <w:rFonts w:eastAsia="Times New Roman"/>
          <w:b/>
          <w:bCs/>
          <w:kern w:val="0"/>
          <w:sz w:val="21"/>
          <w:szCs w:val="21"/>
        </w:rPr>
      </w:pPr>
    </w:p>
    <w:p w14:paraId="16C43ED2" w14:textId="255EF31A" w:rsidR="00234FB6" w:rsidRPr="00234FB6" w:rsidRDefault="00234FB6" w:rsidP="00234FB6">
      <w:pPr>
        <w:spacing w:after="0" w:line="240" w:lineRule="auto"/>
        <w:rPr>
          <w:rFonts w:eastAsia="Times New Roman"/>
          <w:b/>
          <w:bCs/>
          <w:kern w:val="0"/>
          <w:sz w:val="21"/>
          <w:szCs w:val="21"/>
        </w:rPr>
      </w:pPr>
      <w:r w:rsidRPr="00F6333B">
        <w:rPr>
          <w:rFonts w:eastAsia="Times New Roman"/>
          <w:b/>
          <w:bCs/>
          <w:kern w:val="0"/>
          <w:sz w:val="21"/>
          <w:szCs w:val="21"/>
        </w:rPr>
        <w:t>The Danger of Drifting from God</w:t>
      </w:r>
    </w:p>
    <w:p w14:paraId="01AAA9A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After Jehoiada's death,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heart turned away from God, influenced by ungodly advisors. "They abandoned the house of the LORD, the God of their fathers, and served the Asherah poles and idols" (2 Chronicles 24:18). This serves as a stark reminder of how easily we can drift from God if we are not vigilant. Stay rooted in Scripture and prayer to guard against influences that lead you away from Him.</w:t>
      </w:r>
    </w:p>
    <w:p w14:paraId="0B3C0BD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prevent drifting from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drift from God after initial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stay committed to God amidst life's distractions? </w:t>
      </w:r>
    </w:p>
    <w:p w14:paraId="199F2794"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Courage to Stand for Truth</w:t>
      </w:r>
    </w:p>
    <w:p w14:paraId="09BE158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Zechariah, the son of Jehoiada, boldly confronted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and the people for their unfaithfulness. "Thus says God: ‘Why do you transgress the commandments of the LORD so that you cannot prosper?’" (2 Chronicles 24:20). His courage to speak truth, even at great personal risk, inspires us to stand firm in our convictions and speak out against wrongdoing, trusting God to be our strength.</w:t>
      </w:r>
    </w:p>
    <w:p w14:paraId="5C4C8C2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find the courage to stand for truth when facing opposition from those in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speak out against wrongdoing, even if it risks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truth, despite societal pressures? </w:t>
      </w:r>
    </w:p>
    <w:p w14:paraId="4FAD9EE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9B4039"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1FE13DD" w14:textId="77777777" w:rsidR="00234FB6" w:rsidRDefault="00234FB6" w:rsidP="00234FB6">
      <w:pPr>
        <w:spacing w:line="247" w:lineRule="auto"/>
        <w:rPr>
          <w:rFonts w:eastAsia="Times New Roman"/>
          <w:b/>
          <w:bCs/>
          <w:kern w:val="0"/>
          <w:sz w:val="21"/>
          <w:szCs w:val="21"/>
        </w:rPr>
      </w:pPr>
    </w:p>
    <w:p w14:paraId="7FAAC8BD" w14:textId="70FBABE3"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Betrayal</w:t>
      </w:r>
    </w:p>
    <w:p w14:paraId="55E40520"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betrayal of Jehoiada's family by ordering Zechariah's death had dire consequences. "At the turn of the year, the Aramean army marched against </w:t>
      </w:r>
      <w:proofErr w:type="spellStart"/>
      <w:r w:rsidRPr="00F6333B">
        <w:rPr>
          <w:rFonts w:eastAsia="Times New Roman"/>
          <w:kern w:val="0"/>
          <w:sz w:val="21"/>
          <w:szCs w:val="21"/>
        </w:rPr>
        <w:t>Joash</w:t>
      </w:r>
      <w:proofErr w:type="spellEnd"/>
      <w:r w:rsidRPr="00F6333B">
        <w:rPr>
          <w:rFonts w:eastAsia="Times New Roman"/>
          <w:kern w:val="0"/>
          <w:sz w:val="21"/>
          <w:szCs w:val="21"/>
        </w:rPr>
        <w:t>" (2 Chronicles 24:23). This illustrates the principle that betrayal and sin have consequences. We must strive to live with integrity, honoring our commitments and relationships, to avoid the destructive outcomes of betrayal.</w:t>
      </w:r>
    </w:p>
    <w:p w14:paraId="60E9D3C4" w14:textId="77777777" w:rsidR="00234FB6" w:rsidRDefault="00234FB6" w:rsidP="00234FB6">
      <w:pPr>
        <w:spacing w:line="247" w:lineRule="auto"/>
      </w:pPr>
      <w:r w:rsidRPr="00F6333B">
        <w:rPr>
          <w:rFonts w:eastAsia="Times New Roman"/>
          <w:kern w:val="0"/>
          <w:sz w:val="21"/>
          <w:szCs w:val="21"/>
        </w:rPr>
        <w:t>1. How can you rebuild trust after experiencing betrayal in your community or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betrayal often leads to unforeseen consequences in personal and communal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prevent betrayal from damaging your integrity and relationships?</w:t>
      </w:r>
    </w:p>
    <w:p w14:paraId="159B586B" w14:textId="1E0C822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Accountability</w:t>
      </w:r>
    </w:p>
    <w:p w14:paraId="039BB5B3"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downfall was partly due to a lack of accountability after Jehoiada's death. Without someone to hold him accountable, he strayed from God's commands. This underscores the importance of having accountability partners in our lives who can lovingly correct us and keep us aligned with God's will.</w:t>
      </w:r>
    </w:p>
    <w:p w14:paraId="079649A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accountability in your community to prevent moral and spiritual decline?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to maintain integrity and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a culture of accountability in your personal relationships? </w:t>
      </w:r>
    </w:p>
    <w:p w14:paraId="663F84D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65D767"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620E4E28" w14:textId="77777777" w:rsidR="00234FB6" w:rsidRDefault="00234FB6" w:rsidP="00234FB6">
      <w:pPr>
        <w:spacing w:line="247" w:lineRule="auto"/>
        <w:rPr>
          <w:rFonts w:eastAsia="Times New Roman"/>
          <w:b/>
          <w:bCs/>
          <w:kern w:val="0"/>
          <w:sz w:val="21"/>
          <w:szCs w:val="21"/>
        </w:rPr>
      </w:pPr>
    </w:p>
    <w:p w14:paraId="2B954DC9" w14:textId="0F0586BA"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Legacy of Faithfulness</w:t>
      </w:r>
    </w:p>
    <w:p w14:paraId="19D5ECF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Jehoiada's legacy lived on through the temple restoration and his influence on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early reign. "They buried him with the kings in the City of David, because he had done good in Israel" (2 Chronicles 24:16). Our actions and faithfulness can leave a lasting impact on others, encouraging us to live in a way that honors God and inspires future generations.</w:t>
      </w:r>
    </w:p>
    <w:p w14:paraId="3EF17F0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faithfulness leaves a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faithful despite changing influences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faithfulness is crucial for long-term spiritual impact? </w:t>
      </w:r>
    </w:p>
    <w:p w14:paraId="51A1FBB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Spiritual Renewal</w:t>
      </w:r>
    </w:p>
    <w:p w14:paraId="4E4277B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temple's restoration was a physical representation of the need for spiritual renewal. Just as the temple needed repair, our hearts require regular renewal through repentance and seeking God's presence. Prioritize time for spiritual reflection and renewal to maintain a vibrant relationship with God.</w:t>
      </w:r>
    </w:p>
    <w:p w14:paraId="66F7985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1. How can you identify areas in your life that need spiritual renewal like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did for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spiritual renewal is essential for maintaining a strong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spiritual practices remain genuine and not just routine? </w:t>
      </w:r>
    </w:p>
    <w:p w14:paraId="7F21DE2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967725"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0C2E757" w14:textId="77777777" w:rsidR="00234FB6" w:rsidRDefault="00234FB6" w:rsidP="00234FB6">
      <w:pPr>
        <w:spacing w:line="247" w:lineRule="auto"/>
        <w:rPr>
          <w:rFonts w:eastAsia="Times New Roman"/>
          <w:b/>
          <w:bCs/>
          <w:kern w:val="0"/>
          <w:sz w:val="21"/>
          <w:szCs w:val="21"/>
        </w:rPr>
      </w:pPr>
    </w:p>
    <w:p w14:paraId="439B70C2" w14:textId="5C65999C"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Perils of Forgetting God's Faithfulness</w:t>
      </w:r>
    </w:p>
    <w:p w14:paraId="3D419CB1" w14:textId="77777777" w:rsidR="00234FB6" w:rsidRPr="00F6333B" w:rsidRDefault="00234FB6" w:rsidP="00234FB6">
      <w:pPr>
        <w:spacing w:line="247" w:lineRule="auto"/>
        <w:rPr>
          <w:rFonts w:eastAsia="Times New Roman"/>
          <w:kern w:val="0"/>
          <w:sz w:val="21"/>
          <w:szCs w:val="21"/>
        </w:rPr>
      </w:pP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forgot the kindness shown to him by Jehoiada and turned away from God.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did not remember the kindness that Jehoiada, Zechariah’s father, had shown him" (2 Chronicles 24:22). Remembering God's past faithfulness helps us remain steadfast in our faith. Regularly recount His blessings and provisions to keep your heart anchored in gratitude and trust.</w:t>
      </w:r>
    </w:p>
    <w:p w14:paraId="1925007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actively remember God's past faithfulness in your daily life to avoid spiritual complacency?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forget God's faithfulness during times of prosperity or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remain grateful and mindful of God's past provisions? </w:t>
      </w:r>
    </w:p>
    <w:p w14:paraId="3B8F26ED"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Justice of God</w:t>
      </w:r>
    </w:p>
    <w:p w14:paraId="7DD5223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Despite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betrayal and sin, God's justice ultimately prevailed. "When they had withdrawn, leaving </w:t>
      </w:r>
      <w:proofErr w:type="spellStart"/>
      <w:r w:rsidRPr="00F6333B">
        <w:rPr>
          <w:rFonts w:eastAsia="Times New Roman"/>
          <w:kern w:val="0"/>
          <w:sz w:val="21"/>
          <w:szCs w:val="21"/>
        </w:rPr>
        <w:t>Joash</w:t>
      </w:r>
      <w:proofErr w:type="spellEnd"/>
      <w:r w:rsidRPr="00F6333B">
        <w:rPr>
          <w:rFonts w:eastAsia="Times New Roman"/>
          <w:kern w:val="0"/>
          <w:sz w:val="21"/>
          <w:szCs w:val="21"/>
        </w:rPr>
        <w:t xml:space="preserve"> severely wounded, his own servants conspired against him" (2 Chronicles 24:25). This reminds us that God is just and will ultimately right wrongs. Trust in His perfect justice, even when it seems delayed, and continue to walk in His ways, knowing He sees and rewards faithfulness.</w:t>
      </w:r>
    </w:p>
    <w:p w14:paraId="748DB8AB"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trust in God's ultimate justice when facing unfair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injustice to occur before enacting His ultimate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Joash's</w:t>
      </w:r>
      <w:proofErr w:type="spellEnd"/>
      <w:r w:rsidRPr="00F6333B">
        <w:rPr>
          <w:rFonts w:eastAsia="Times New Roman"/>
          <w:kern w:val="0"/>
          <w:sz w:val="21"/>
          <w:szCs w:val="21"/>
        </w:rPr>
        <w:t xml:space="preserve"> story about aligning your actions with God's justice?</w:t>
      </w:r>
      <w:r w:rsidRPr="001B37DC">
        <w:br w:type="page"/>
      </w:r>
    </w:p>
    <w:p w14:paraId="7BF27686"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25 Teaching Points and Bible Study Questions</w:t>
      </w:r>
    </w:p>
    <w:p w14:paraId="1FB9DD01" w14:textId="1031BD24"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Wholehearted Devotion</w:t>
      </w:r>
    </w:p>
    <w:p w14:paraId="38603F9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25, we meet King Amaziah, who "did what was right in the eyes of the LORD, but not wholeheartedly" (2 Chronicles 25:2). This teaches us that God desires our full commitment, not just outward compliance. Our faith should be a reflection of our love for God, engaging both our hearts and actions. When we serve God with our whole heart, we align ourselves with His will and purpose, experiencing the fullness of His blessings.</w:t>
      </w:r>
    </w:p>
    <w:p w14:paraId="5F75321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devotion to God remains wholehearted in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partial devotion can lead to negative consequences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wholehearted commitment to God? </w:t>
      </w:r>
    </w:p>
    <w:p w14:paraId="2E1078B3"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48F32FA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Amaziah's story is a cautionary tale about the dangers of pride. After a military victory, he became overconfident and challenged the king of Israel, leading to his downfall. Pride can blind us to our limitations and lead us away from God's guidance. "Pride goes before destruction, and a haughty spirit before a fall" (Proverbs 16:18). Staying humble keeps us grounded in God's truth and wisdom.</w:t>
      </w:r>
    </w:p>
    <w:p w14:paraId="34784EE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address pride before it leads to negative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blinds us to wise counsel and leads to poor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humble and open to guidance from others? </w:t>
      </w:r>
    </w:p>
    <w:p w14:paraId="11DE41A4"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2B6188"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1ED6DB3" w14:textId="77777777" w:rsidR="00234FB6" w:rsidRDefault="00234FB6" w:rsidP="00234FB6">
      <w:pPr>
        <w:spacing w:line="247" w:lineRule="auto"/>
        <w:rPr>
          <w:rFonts w:eastAsia="Times New Roman"/>
          <w:b/>
          <w:bCs/>
          <w:kern w:val="0"/>
          <w:sz w:val="21"/>
          <w:szCs w:val="21"/>
        </w:rPr>
      </w:pPr>
    </w:p>
    <w:p w14:paraId="06787620" w14:textId="5E496D28"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Value of Seeking Godly Counsel</w:t>
      </w:r>
    </w:p>
    <w:p w14:paraId="56585A8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Before going to battle, Amaziah sought advice from his counselors, but he ultimately ignored their warnings. This highlights the importance of surrounding ourselves with wise, godly advisors who can provide guidance and perspective. "Plans fail for lack of counsel, but with many advisers they succeed" (Proverbs 15:22). Listening to those who walk closely with God can help us make decisions that honor Him.</w:t>
      </w:r>
    </w:p>
    <w:p w14:paraId="1696C48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godly counsel influence your decision-making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Amaziah's reliance on his own judgment led to negative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prioritize godly counsel in your daily life? </w:t>
      </w:r>
    </w:p>
    <w:p w14:paraId="30FDC802"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Idolatry</w:t>
      </w:r>
    </w:p>
    <w:p w14:paraId="12EEB63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Amaziah's downfall was partly due to his decision to worship the gods of the Edomites, whom he had defeated. This act of idolatry angered the LORD, showing us that turning to anything other than God for fulfillment leads us astray. "You shall have no other gods before Me" (Exodus 20:3). Our hearts should be solely devoted to God, who is the source of all truth and life.</w:t>
      </w:r>
    </w:p>
    <w:p w14:paraId="6AD12C6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remove modern idols in your life to stay true to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turn to idols despite knowing their dangers?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decisions align with God's will, avoiding idolatry? </w:t>
      </w:r>
    </w:p>
    <w:p w14:paraId="3B5C6ED2"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61DD2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3828308" w14:textId="77777777" w:rsidR="00234FB6" w:rsidRDefault="00234FB6" w:rsidP="00234FB6">
      <w:pPr>
        <w:spacing w:line="247" w:lineRule="auto"/>
        <w:rPr>
          <w:rFonts w:eastAsia="Times New Roman"/>
          <w:b/>
          <w:bCs/>
          <w:kern w:val="0"/>
          <w:sz w:val="21"/>
          <w:szCs w:val="21"/>
        </w:rPr>
      </w:pPr>
    </w:p>
    <w:p w14:paraId="75A05B41" w14:textId="176EDF8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Obedience</w:t>
      </w:r>
    </w:p>
    <w:p w14:paraId="23D9BA8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When Amaziah initially obeyed God's command to dismiss the hired troops from Israel, he experienced victory over the Edomites. This demonstrates the power of obedience to God's instructions. "Blessed are those who hear the word of God and obey it" (Luke 11:28). Obedience brings us into alignment with God's plans and opens the door to His blessings.</w:t>
      </w:r>
    </w:p>
    <w:p w14:paraId="08D8C606" w14:textId="77777777" w:rsidR="00234FB6" w:rsidRDefault="00234FB6" w:rsidP="00234FB6">
      <w:pPr>
        <w:spacing w:line="247" w:lineRule="auto"/>
      </w:pPr>
      <w:r w:rsidRPr="00F6333B">
        <w:rPr>
          <w:rFonts w:eastAsia="Times New Roman"/>
          <w:kern w:val="0"/>
          <w:sz w:val="21"/>
          <w:szCs w:val="21"/>
        </w:rPr>
        <w:t>1. How can you apply Amaziah's initial obedience to God's commands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partial obedience can lead to negative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Amaziah's story about the importance of wholehearted obedience to God?</w:t>
      </w:r>
    </w:p>
    <w:p w14:paraId="11E19C86" w14:textId="0DEE44F9"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Faith in Decision-Making</w:t>
      </w:r>
    </w:p>
    <w:p w14:paraId="173E7C4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Amaziah's decision to trust in his own strength rather than God's led to his defeat. Faith should be the foundation of our decision-making process. "Trust in the LORD with all your heart and lean not on your own understanding" (Proverbs 3:5). When we place our faith in God, we can navigate life's challenges with confidence and peace.</w:t>
      </w:r>
    </w:p>
    <w:p w14:paraId="5331663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faith guide your decisions when facing uncertain outcomes like King Amaziah's military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Amaziah's reliance on hired troops over faith led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Amaziah about prioritizing faith over external resources in decision-making? </w:t>
      </w:r>
    </w:p>
    <w:p w14:paraId="29CF2DF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C4AB10"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8239BD4" w14:textId="77777777" w:rsidR="00234FB6" w:rsidRDefault="00234FB6" w:rsidP="00234FB6">
      <w:pPr>
        <w:spacing w:line="247" w:lineRule="auto"/>
        <w:rPr>
          <w:rFonts w:eastAsia="Times New Roman"/>
          <w:b/>
          <w:bCs/>
          <w:kern w:val="0"/>
          <w:sz w:val="21"/>
          <w:szCs w:val="21"/>
        </w:rPr>
      </w:pPr>
    </w:p>
    <w:p w14:paraId="292BF479" w14:textId="01E34D92"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Leadership on a Nation</w:t>
      </w:r>
    </w:p>
    <w:p w14:paraId="164E964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Amaziah's actions had significant consequences for the people of Judah. As leaders, our choices can influence those around us, for better or worse. "For lack of guidance a nation falls, but victory is won through many advisers" (Proverbs 11:14). Leading with integrity and wisdom can inspire others to follow God's path.</w:t>
      </w:r>
    </w:p>
    <w:p w14:paraId="5FE8173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a leader's faithfulness to God influence the moral direction of a nation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leader's decisions impact national unity and prosperity?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Amaziah's leadership to apply in your community or workplace? </w:t>
      </w:r>
    </w:p>
    <w:p w14:paraId="65CF17EE"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Repentance</w:t>
      </w:r>
    </w:p>
    <w:p w14:paraId="54D5F0D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his mistakes, Amaziah had opportunities to repent and turn back to God. Repentance is a crucial step in restoring our relationship with God. "If we confess our sins, He is faithful and just to forgive us our sins and to cleanse us from all unrighteousness" (1 John 1:9). A humble heart that seeks forgiveness can find redemption and renewal.</w:t>
      </w:r>
    </w:p>
    <w:p w14:paraId="2E85006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Amaziah's story in 2 Chronicles 25 inspire you to prioritize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when you recognize wrongdoing? </w:t>
      </w:r>
    </w:p>
    <w:p w14:paraId="693E359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72BE31"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52804ED" w14:textId="77777777" w:rsidR="00234FB6" w:rsidRDefault="00234FB6" w:rsidP="00234FB6">
      <w:pPr>
        <w:spacing w:line="247" w:lineRule="auto"/>
        <w:rPr>
          <w:rFonts w:eastAsia="Times New Roman"/>
          <w:b/>
          <w:bCs/>
          <w:kern w:val="0"/>
          <w:sz w:val="21"/>
          <w:szCs w:val="21"/>
        </w:rPr>
      </w:pPr>
    </w:p>
    <w:p w14:paraId="3F6C83BF" w14:textId="34F70FD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Reality of Divine Justice</w:t>
      </w:r>
    </w:p>
    <w:p w14:paraId="41070F8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Amaziah's story reminds us that God's justice is inevitable. His actions led to consequences that were both personal and national. "For we must all appear before the judgment seat of Christ" (2 Corinthians 5:10). Understanding God's justice encourages us to live righteously and seek His mercy.</w:t>
      </w:r>
    </w:p>
    <w:p w14:paraId="46EC73E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the lessons of divine justice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divine justice is crucial for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divine justice to improve your relationships and community interactions? </w:t>
      </w:r>
    </w:p>
    <w:p w14:paraId="7827636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We Leave Behind</w:t>
      </w:r>
    </w:p>
    <w:p w14:paraId="1A1D0AE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Ultimately, Amaziah's reign is remembered for both his successes and failures. Our lives leave a legacy that reflects our values and choices. "The memory of the righteous is a blessing, but the name of the wicked will </w:t>
      </w:r>
      <w:proofErr w:type="gramStart"/>
      <w:r w:rsidRPr="00F6333B">
        <w:rPr>
          <w:rFonts w:eastAsia="Times New Roman"/>
          <w:kern w:val="0"/>
          <w:sz w:val="21"/>
          <w:szCs w:val="21"/>
        </w:rPr>
        <w:t>rot</w:t>
      </w:r>
      <w:proofErr w:type="gramEnd"/>
      <w:r w:rsidRPr="00F6333B">
        <w:rPr>
          <w:rFonts w:eastAsia="Times New Roman"/>
          <w:kern w:val="0"/>
          <w:sz w:val="21"/>
          <w:szCs w:val="21"/>
        </w:rPr>
        <w:t>" (Proverbs 10:7). By living a life that honors God, we can leave a lasting impact that glorifies Him and inspires others.</w:t>
      </w:r>
    </w:p>
    <w:p w14:paraId="673851CD"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Amaziah's actions influence your understanding of leaving a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legacy will reflect about your faith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Amaziah's story encourage careful consideration of the choices we make today?</w:t>
      </w:r>
      <w:r w:rsidRPr="001B37DC">
        <w:br w:type="page"/>
      </w:r>
    </w:p>
    <w:p w14:paraId="76A71869"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26 Teaching Points and Bible Study Questions</w:t>
      </w:r>
    </w:p>
    <w:p w14:paraId="0360666A" w14:textId="6B51ACB2"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Seeking God</w:t>
      </w:r>
    </w:p>
    <w:p w14:paraId="2445A42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26, we learn about King Uzziah, who "sought God during the days of Zechariah, who instructed him in the fear of God" (2 Chronicles 26:5). This teaches us the importance of seeking God in all aspects of our lives. When we prioritize our relationship with Him, we are guided by His wisdom and grace, leading to success and fulfillment. Just as Uzziah prospered when he sought the Lord, we too can experience His blessings when we make Him the center of our lives.</w:t>
      </w:r>
    </w:p>
    <w:p w14:paraId="1EB68BF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God influence your decision-making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leads to success in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prioritize seeking God in your routine? </w:t>
      </w:r>
    </w:p>
    <w:p w14:paraId="5C242D83"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Pride</w:t>
      </w:r>
    </w:p>
    <w:p w14:paraId="72F2EFE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Uzziah's story is a cautionary tale about the dangers of pride. "But after Uzziah became powerful, his pride led to his downfall" (2 Chronicles 26:16). Pride can blind us to our need for God and lead us away from His path. It's a reminder to remain humble and recognize that all our achievements are gifts from God, not products of our own doing.</w:t>
      </w:r>
    </w:p>
    <w:p w14:paraId="6CEB422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guard against pride when experiencing success or recognition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lead to downfall, even for those with good intentions?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humble in positions of power or influence? </w:t>
      </w:r>
    </w:p>
    <w:p w14:paraId="3C6CFEB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9C8F22"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66B5371" w14:textId="77777777" w:rsidR="00234FB6" w:rsidRDefault="00234FB6" w:rsidP="00234FB6">
      <w:pPr>
        <w:spacing w:line="247" w:lineRule="auto"/>
        <w:rPr>
          <w:rFonts w:eastAsia="Times New Roman"/>
          <w:b/>
          <w:bCs/>
          <w:kern w:val="0"/>
          <w:sz w:val="21"/>
          <w:szCs w:val="21"/>
        </w:rPr>
      </w:pPr>
    </w:p>
    <w:p w14:paraId="18565B31" w14:textId="642BFBE4"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Accountability</w:t>
      </w:r>
    </w:p>
    <w:p w14:paraId="43F52C1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Uzziah's success was partly due to the guidance he received from Zechariah. This highlights the importance of having mentors and accountability partners in our spiritual journey. Proverbs 27:17 reminds us, "As iron sharpens iron, so one person sharpens another." Surrounding ourselves with godly counsel can help us stay on track and grow in our faith.</w:t>
      </w:r>
    </w:p>
    <w:p w14:paraId="2FAA08B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accountability in leadership to prevent pride and downfall like Uzziah's?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Uzziah's accountability diminished, and how can you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accountability in your personal and spiritual growth? </w:t>
      </w:r>
    </w:p>
    <w:p w14:paraId="291C0B9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Innovation</w:t>
      </w:r>
    </w:p>
    <w:p w14:paraId="33F5C73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Uzziah was known for his innovative spirit, as he "made devices in Jerusalem, designed by skillful men, to be on the towers and on the corners, to shoot arrows and hurl large stones" (2 Chronicles 26:15). This demonstrates the value of creativity and innovation in our work and ministry. By using our God-given talents and resources, we can make a positive impact in the world around us.</w:t>
      </w:r>
    </w:p>
    <w:p w14:paraId="76E98D7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innovation in your life lead to both success and potential pitfalls, like in Uzziah's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embracing new technologies or methods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solely on innovation sometimes lead to pride, and how can you guard against it? </w:t>
      </w:r>
    </w:p>
    <w:p w14:paraId="0D59BEC8"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E7FEC2"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C7B456F" w14:textId="77777777" w:rsidR="00234FB6" w:rsidRDefault="00234FB6" w:rsidP="00234FB6">
      <w:pPr>
        <w:spacing w:line="247" w:lineRule="auto"/>
        <w:rPr>
          <w:rFonts w:eastAsia="Times New Roman"/>
          <w:b/>
          <w:bCs/>
          <w:kern w:val="0"/>
          <w:sz w:val="21"/>
          <w:szCs w:val="21"/>
        </w:rPr>
      </w:pPr>
    </w:p>
    <w:p w14:paraId="78E5A077" w14:textId="7B252EA4"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C49EDF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his initial success, Uzziah's disobedience led to severe consequences. He entered the temple to burn incense, a task reserved for priests, and was struck with leprosy as a result (2 Chronicles 26:19-20). This serves as a sobering reminder that disobedience to God's commands can lead to dire outcomes. We must strive to live in accordance with His will, trusting that His ways are always best.</w:t>
      </w:r>
    </w:p>
    <w:p w14:paraId="1B86963E" w14:textId="77777777" w:rsidR="00234FB6" w:rsidRDefault="00234FB6" w:rsidP="00234FB6">
      <w:pPr>
        <w:spacing w:line="247" w:lineRule="auto"/>
      </w:pPr>
      <w:r w:rsidRPr="00F6333B">
        <w:rPr>
          <w:rFonts w:eastAsia="Times New Roman"/>
          <w:kern w:val="0"/>
          <w:sz w:val="21"/>
          <w:szCs w:val="21"/>
        </w:rPr>
        <w:t>1. How can we recognize and avoid pride that leads to disobedience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Uzziah's downfall to prevent similar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disobedience often lead to negative consequences, and how can we stay accountable to God's guidance?</w:t>
      </w:r>
    </w:p>
    <w:p w14:paraId="5B6BB6D4" w14:textId="550E2AA3"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Humility</w:t>
      </w:r>
    </w:p>
    <w:p w14:paraId="4E51D46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Uzziah's downfall underscores the importance of humility. "God opposes the proud but shows favor to the humble" (James 4:6). By acknowledging our limitations and relying on God's strength, we can avoid the pitfalls of pride and experience His favor in our lives.</w:t>
      </w:r>
    </w:p>
    <w:p w14:paraId="344D86A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Uzziah's story in 2 Chronicles 26 teach us about the dangers of pride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humility when experiencing success or recognition?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humility play a crucial role in maintaining a healthy relationship with God and others? </w:t>
      </w:r>
    </w:p>
    <w:p w14:paraId="1D804BA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A2E612"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5DBE5CD" w14:textId="77777777" w:rsidR="00234FB6" w:rsidRDefault="00234FB6" w:rsidP="00234FB6">
      <w:pPr>
        <w:spacing w:line="247" w:lineRule="auto"/>
        <w:rPr>
          <w:rFonts w:eastAsia="Times New Roman"/>
          <w:b/>
          <w:bCs/>
          <w:kern w:val="0"/>
          <w:sz w:val="21"/>
          <w:szCs w:val="21"/>
        </w:rPr>
      </w:pPr>
    </w:p>
    <w:p w14:paraId="1D32657E" w14:textId="21611E8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Leadership</w:t>
      </w:r>
    </w:p>
    <w:p w14:paraId="316C638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Uzziah's reign had a significant impact on the nation of Judah. His leadership brought prosperity and security to the people (2 Chronicles 26:6-15). This illustrates the influence that leaders can have on their communities. As followers of Christ, we are called to lead by example, serving others with integrity and compassion.</w:t>
      </w:r>
    </w:p>
    <w:p w14:paraId="2633C45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Uzziah's leadership successes and failures guide your approach to leading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leaders, as seen in Uzziah's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Uzziah about balancing innovation and reliance on God in leadership? </w:t>
      </w:r>
    </w:p>
    <w:p w14:paraId="2B00B060"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Repentance</w:t>
      </w:r>
    </w:p>
    <w:p w14:paraId="547B1A2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Although Uzziah's story ends tragically, it reminds us of the importance of repentance. When we stray from God's path, we have the opportunity to turn back to Him and seek His forgiveness. "If we confess our sins, He is faithful and just to forgive us our sins and to cleanse us from all unrighteousness" (1 John 1:9).</w:t>
      </w:r>
    </w:p>
    <w:p w14:paraId="11A65A3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Uzziah's downfall inspire you to seek repentance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hinders the need for repentance, as seen in Uzziah's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repent from prideful actions before facing consequences? </w:t>
      </w:r>
    </w:p>
    <w:p w14:paraId="5906C2A5"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870A4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DFB951B" w14:textId="77777777" w:rsidR="00234FB6" w:rsidRDefault="00234FB6" w:rsidP="00234FB6">
      <w:pPr>
        <w:spacing w:line="247" w:lineRule="auto"/>
        <w:rPr>
          <w:rFonts w:eastAsia="Times New Roman"/>
          <w:b/>
          <w:bCs/>
          <w:kern w:val="0"/>
          <w:sz w:val="21"/>
          <w:szCs w:val="21"/>
        </w:rPr>
      </w:pPr>
    </w:p>
    <w:p w14:paraId="35E02EAD" w14:textId="47A2DCC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Legacy We Leave</w:t>
      </w:r>
    </w:p>
    <w:p w14:paraId="746B60E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Uzziah's legacy was marred by his pride and disobedience, but his early years of seeking God left a positive impact on Judah. This teaches us to consider the legacy we are leaving behind. By living a life that honors God, we can inspire future generations to follow Him.</w:t>
      </w:r>
    </w:p>
    <w:p w14:paraId="5670CD9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Uzziah's story influence the legacy you hope to leave behind?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affected Uzziah's legacy, and how can you avoid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achievements positively impact future generations? </w:t>
      </w:r>
    </w:p>
    <w:p w14:paraId="408BEDB3"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532ACFA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Ultimately, Uzziah's story is a testament to the sovereignty of God. Despite human failures, God's purposes prevail. "The LORD has established His throne in heaven, and His kingdom rules over all" (Psalm 103:19). We can take comfort in knowing that God is in control, and His plans for us are good.</w:t>
      </w:r>
    </w:p>
    <w:p w14:paraId="2C6E3661"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recognizing God's sovereignty influence your response to personal success or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ambitions with God's sovereign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sovereignty help in dealing with pride and self-reliance?</w:t>
      </w:r>
      <w:r w:rsidRPr="001B37DC">
        <w:br w:type="page"/>
      </w:r>
    </w:p>
    <w:p w14:paraId="1B28FDDC"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27 Teaching Points and Bible Study Questions</w:t>
      </w:r>
    </w:p>
    <w:p w14:paraId="0E9F9380" w14:textId="4794011A"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Righteous Leadership</w:t>
      </w:r>
    </w:p>
    <w:p w14:paraId="1AEA604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27, we see Jotham, the king of Judah, who "did what was right in the eyes of the LORD" (2 Chronicles 27:2). His commitment to righteousness set a positive example for his people. As leaders in our own spheres—whether at home, work, or church—our actions can inspire others to follow a path of integrity and faithfulness. Remember, leadership rooted in righteousness can transform communities.</w:t>
      </w:r>
    </w:p>
    <w:p w14:paraId="2C7C684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Jotham's example of righteous leadership in your community or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Jotham's commitment to God influenced his success as a leader?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leadership positively impacts those you lead? </w:t>
      </w:r>
    </w:p>
    <w:p w14:paraId="3BB90F2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4587678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Jotham's reign was marked by obedience to God, as he "did not enter the temple of the LORD" (2 Chronicles 27:2), respecting the boundaries set by God. This teaches us the value of obedience in our walk with God. When we align our actions with His commands, we invite His blessings and guidance into our lives.</w:t>
      </w:r>
    </w:p>
    <w:p w14:paraId="769C1C8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Jotham's example of obedience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personal and communal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will, like Jotham's did? </w:t>
      </w:r>
    </w:p>
    <w:p w14:paraId="2575B74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1C44EA"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6ED0308" w14:textId="77777777" w:rsidR="00234FB6" w:rsidRDefault="00234FB6" w:rsidP="00234FB6">
      <w:pPr>
        <w:spacing w:line="247" w:lineRule="auto"/>
        <w:rPr>
          <w:rFonts w:eastAsia="Times New Roman"/>
          <w:b/>
          <w:bCs/>
          <w:kern w:val="0"/>
          <w:sz w:val="21"/>
          <w:szCs w:val="21"/>
        </w:rPr>
      </w:pPr>
    </w:p>
    <w:p w14:paraId="5E00645A" w14:textId="138CAD9C"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Building a Strong Foundation</w:t>
      </w:r>
    </w:p>
    <w:p w14:paraId="5016B8C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Jotham "built the Upper Gate of the house of the LORD" (2 Chronicles 27:3), emphasizing the importance of strengthening our spiritual foundations. Just as Jotham fortified the physical structures, we should invest time in prayer, Bible study, and fellowship to build a robust spiritual life that can withstand life's challenges.</w:t>
      </w:r>
    </w:p>
    <w:p w14:paraId="12BB42D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Jotham's example inspire you to build a strong foundation in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Jotham's commitment to God contributed to his successful reign and strong foundation?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building a strong spiritual foundation? </w:t>
      </w:r>
    </w:p>
    <w:p w14:paraId="35012EA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Blessings of Faithfulness</w:t>
      </w:r>
    </w:p>
    <w:p w14:paraId="09681EC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Jotham's faithfulness to God resulted in prosperity and strength. "Jotham grew powerful because he ordered his ways before the LORD his God" (2 Chronicles 27:6). This reminds us that when we prioritize our relationship with God, He blesses us with the strength and resources we need to thrive.</w:t>
      </w:r>
    </w:p>
    <w:p w14:paraId="7A727FA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Jotham's faithfulness in your daily responsibilities to receive God's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faithfulness leads to strength and success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like Jotham's did? </w:t>
      </w:r>
    </w:p>
    <w:p w14:paraId="369A95C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61DC79"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A0E3E0F" w14:textId="77777777" w:rsidR="00234FB6" w:rsidRDefault="00234FB6" w:rsidP="00234FB6">
      <w:pPr>
        <w:spacing w:line="247" w:lineRule="auto"/>
        <w:rPr>
          <w:rFonts w:eastAsia="Times New Roman"/>
          <w:b/>
          <w:bCs/>
          <w:kern w:val="0"/>
          <w:sz w:val="21"/>
          <w:szCs w:val="21"/>
        </w:rPr>
      </w:pPr>
    </w:p>
    <w:p w14:paraId="15981A10" w14:textId="7F53B9DD"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Consistency</w:t>
      </w:r>
    </w:p>
    <w:p w14:paraId="072C9CF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Jotham's consistent walk with God over his sixteen-year reign (2 Chronicles 27:1) highlights the importance of steadfastness in our faith journey. Consistency in our spiritual practices leads to growth and maturity, enabling us to face life's ups and downs with grace and resilience.</w:t>
      </w:r>
    </w:p>
    <w:p w14:paraId="4C915577" w14:textId="77777777" w:rsidR="00234FB6" w:rsidRDefault="00234FB6" w:rsidP="00234FB6">
      <w:pPr>
        <w:spacing w:line="247" w:lineRule="auto"/>
      </w:pPr>
      <w:r w:rsidRPr="00F6333B">
        <w:rPr>
          <w:rFonts w:eastAsia="Times New Roman"/>
          <w:kern w:val="0"/>
          <w:sz w:val="21"/>
          <w:szCs w:val="21"/>
        </w:rPr>
        <w:t>1. How can Jotham's consistent obedience inspire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consistency in faith leads to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maintain consistency in your spiritual practices amidst life's challenges?</w:t>
      </w:r>
    </w:p>
    <w:p w14:paraId="61C32A2C" w14:textId="34E4E77C"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a Godly Heritage</w:t>
      </w:r>
    </w:p>
    <w:p w14:paraId="1735B3E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Jotham followed in the footsteps of his father, Uzziah, who also sought to honor God. This underscores the impact of a godly heritage. Whether you're passing down faith to the next generation or starting a new legacy, your commitment to God can influence your family for years to come.</w:t>
      </w:r>
    </w:p>
    <w:p w14:paraId="0243573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actively build a godly heritage for future generations in your family or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Jotham's godly heritage influenced his leadership and success as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values positively impact those around you? </w:t>
      </w:r>
    </w:p>
    <w:p w14:paraId="58734F8E"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FD22FF"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ECC96B4" w14:textId="77777777" w:rsidR="00234FB6" w:rsidRDefault="00234FB6" w:rsidP="00234FB6">
      <w:pPr>
        <w:spacing w:line="247" w:lineRule="auto"/>
        <w:rPr>
          <w:rFonts w:eastAsia="Times New Roman"/>
          <w:b/>
          <w:bCs/>
          <w:kern w:val="0"/>
          <w:sz w:val="21"/>
          <w:szCs w:val="21"/>
        </w:rPr>
      </w:pPr>
    </w:p>
    <w:p w14:paraId="6C74EE6E" w14:textId="66344875"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National Disobedience</w:t>
      </w:r>
    </w:p>
    <w:p w14:paraId="5CEBE6E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Jotham's personal faithfulness, "the people still acted corruptly" (2 Chronicles 27:2). This serves as a sobering reminder that individual righteousness doesn't always translate to national obedience. It challenges us to pray for our communities and nations, seeking God's mercy and guidance.</w:t>
      </w:r>
    </w:p>
    <w:p w14:paraId="6106F15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ensure our nation's leaders prioritize obedience to God's principles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think are the long-term effects of national disobedience on society's moral fabric?</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How can individuals contribute to reversing the consequences of national disobedience in their communities? </w:t>
      </w:r>
    </w:p>
    <w:p w14:paraId="62651E8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Strategic Planning</w:t>
      </w:r>
    </w:p>
    <w:p w14:paraId="5C51C47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Jotham's success was partly due to his strategic planning, as he "built cities in the hill country of Judah" (2 Chronicles 27:4). This teaches us the value of planning and preparation in our endeavors. By seeking God's wisdom and making thoughtful decisions, we can achieve our goals more effectively.</w:t>
      </w:r>
    </w:p>
    <w:p w14:paraId="47E9E5E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Jotham's strategic planning in 2 Chronicles 27 inspire your approach to personal goal setting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Jotham's success was linked to his strategic planning and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Jotham's leadership to improve strategic planning in your community or workplace? </w:t>
      </w:r>
    </w:p>
    <w:p w14:paraId="699A640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EBE251"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8ECBBB2" w14:textId="77777777" w:rsidR="00234FB6" w:rsidRDefault="00234FB6" w:rsidP="00234FB6">
      <w:pPr>
        <w:spacing w:line="247" w:lineRule="auto"/>
        <w:rPr>
          <w:rFonts w:eastAsia="Times New Roman"/>
          <w:b/>
          <w:bCs/>
          <w:kern w:val="0"/>
          <w:sz w:val="21"/>
          <w:szCs w:val="21"/>
        </w:rPr>
      </w:pPr>
    </w:p>
    <w:p w14:paraId="73251033" w14:textId="0356183E"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Significance of Humility</w:t>
      </w:r>
    </w:p>
    <w:p w14:paraId="6FEB737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Jotham's reign was marked by humility, as he did not seek to exalt himself. His focus was on serving God and his people. This reminds us that true greatness comes from humility and service, reflecting the heart of Christ, who "came not to be served, but to serve" (Matthew 20:28).</w:t>
      </w:r>
    </w:p>
    <w:p w14:paraId="36B91DF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Jotham's humility in leadership inspire your approach to authority and responsibility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maintaining a strong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Jotham's humility to apply in your daily interactions and decision-making? </w:t>
      </w:r>
    </w:p>
    <w:p w14:paraId="76BEFA5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a Godly Life</w:t>
      </w:r>
    </w:p>
    <w:p w14:paraId="1797FB7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Jotham's legacy is recorded in Scripture as a testament to his faithfulness. Our lives, too, can leave a lasting impact when we live for God's glory. By prioritizing our relationship with Him and serving others, we can create a legacy that points others to the hope and salvation found in Jesus Christ.</w:t>
      </w:r>
    </w:p>
    <w:p w14:paraId="3C96958A"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lasting, positive legacy like Jotham's?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will remember about your faith and leadership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integrity in small decisions impact the legacy you leave behind?</w:t>
      </w:r>
      <w:r w:rsidRPr="001B37DC">
        <w:br w:type="page"/>
      </w:r>
    </w:p>
    <w:p w14:paraId="77F3A765"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28 Teaching Points and Bible Study Questions</w:t>
      </w:r>
    </w:p>
    <w:p w14:paraId="5969CCD8" w14:textId="4CE965D8"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Turning Away from God</w:t>
      </w:r>
    </w:p>
    <w:p w14:paraId="4AE45DC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28, we see King Ahaz of Judah turning away from the Lord, leading to disastrous consequences for his kingdom. This chapter reminds us that when we stray from God's path, we invite chaos into our lives. As it is written, "Ahaz was twenty years old when he became king, and he reigned in Jerusalem sixteen years. Unlike David his father, he did not do what was right in the eyes of the LORD" (2 Chronicles 28:1). Let this be a lesson to keep our eyes fixed on God, for He is our guide and protector.</w:t>
      </w:r>
    </w:p>
    <w:p w14:paraId="35ED5C1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avoid actions that lead you away from God's guidance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turning away from God often results in negative consequences for individuals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Ahaz's story to strengthen your commitment to following God's path? </w:t>
      </w:r>
    </w:p>
    <w:p w14:paraId="6DF2301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Idolatry</w:t>
      </w:r>
    </w:p>
    <w:p w14:paraId="7F2D12B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Ahaz's reign was marked by idolatry, as he worshiped the Baals and even sacrificed his own children. This serves as a stark warning against placing anything above God in our lives. Scripture tells us, "He walked in the ways of the kings of Israel and even made cast images for the Baals" (2 Chronicles 28:2). Idolatry can take many forms today, from material possessions to personal ambitions. Let us ensure that God remains our ultimate priority.</w:t>
      </w:r>
    </w:p>
    <w:p w14:paraId="7F32ECD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modern distractions become idols, and what steps can you take to avoid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negative consequences in personal and community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Ahaz's story to prevent idolatry in your own spiritual journey? </w:t>
      </w:r>
    </w:p>
    <w:p w14:paraId="3DA49903"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844FE4"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3A323161" w14:textId="77777777" w:rsidR="00234FB6" w:rsidRDefault="00234FB6" w:rsidP="00234FB6">
      <w:pPr>
        <w:spacing w:line="247" w:lineRule="auto"/>
        <w:rPr>
          <w:rFonts w:eastAsia="Times New Roman"/>
          <w:b/>
          <w:bCs/>
          <w:kern w:val="0"/>
          <w:sz w:val="21"/>
          <w:szCs w:val="21"/>
        </w:rPr>
      </w:pPr>
    </w:p>
    <w:p w14:paraId="5FB4B42B" w14:textId="06F9DA23"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Seeking God’s Guidance</w:t>
      </w:r>
    </w:p>
    <w:p w14:paraId="3270BB2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Ahaz failed to seek the Lord's guidance, leading to his downfall. In contrast, we are encouraged to seek God's wisdom in all our decisions. Proverbs 3:6 reminds us, "In all your ways acknowledge Him, and He will make your paths straight." By seeking God’s counsel, we align ourselves with His perfect will and avoid the pitfalls of self-reliance.</w:t>
      </w:r>
    </w:p>
    <w:p w14:paraId="29C87F5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seeking God's guidance change the outcome of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Ahaz's failure to seek God led to negative consequences for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ensure you seek God's guidance in decision-making? </w:t>
      </w:r>
    </w:p>
    <w:p w14:paraId="0BCAF57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Mercy</w:t>
      </w:r>
    </w:p>
    <w:p w14:paraId="0437B88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Ahaz's unfaithfulness, God’s mercy is evident. The Lord allowed Judah to be defeated, but He also provided a way for their restoration. "But a prophet of the LORD named Oded was there, and he went out to meet the army when it returned to Samaria" (2 Chronicles 28:9). This shows us that God’s mercy is always available, ready to restore us when we turn back to Him.</w:t>
      </w:r>
    </w:p>
    <w:p w14:paraId="68AF459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show mercy to others in challenging situations, reflecting God's mercy in 2 Chronicles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mercy is crucial in transforming negative circumstances into opportunities for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mercy in 2 Chronicles 28 to apply in your daily interactions? </w:t>
      </w:r>
    </w:p>
    <w:p w14:paraId="51E2F11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07A2A6"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FD97C38" w14:textId="77777777" w:rsidR="00234FB6" w:rsidRDefault="00234FB6" w:rsidP="00234FB6">
      <w:pPr>
        <w:spacing w:line="247" w:lineRule="auto"/>
        <w:rPr>
          <w:rFonts w:eastAsia="Times New Roman"/>
          <w:b/>
          <w:bCs/>
          <w:kern w:val="0"/>
          <w:sz w:val="21"/>
          <w:szCs w:val="21"/>
        </w:rPr>
      </w:pPr>
    </w:p>
    <w:p w14:paraId="270DD2A7" w14:textId="60F771E6"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Prophets in Guiding God’s People</w:t>
      </w:r>
    </w:p>
    <w:p w14:paraId="585722D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Prophets played a crucial role in guiding the people back to God. Oded, the prophet, intervened to prevent further bloodshed and urged the Israelites to release their captives. "You must not bring the captives here, for you are about to bring guilt upon us from the LORD" (2 Chronicles 28:13). This highlights the importance of listening to those who speak God’s truth into our lives.</w:t>
      </w:r>
    </w:p>
    <w:p w14:paraId="4AF3D704" w14:textId="77777777" w:rsidR="00234FB6" w:rsidRDefault="00234FB6" w:rsidP="00234FB6">
      <w:pPr>
        <w:spacing w:line="247" w:lineRule="auto"/>
      </w:pPr>
      <w:r w:rsidRPr="00F6333B">
        <w:rPr>
          <w:rFonts w:eastAsia="Times New Roman"/>
          <w:kern w:val="0"/>
          <w:sz w:val="21"/>
          <w:szCs w:val="21"/>
        </w:rPr>
        <w:t>1. How can we discern and respond to prophetic guidance in our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were crucial in redirecting the actions of leaders like King Ahaz?</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prophets about standing firm in truth despite opposition?</w:t>
      </w:r>
    </w:p>
    <w:p w14:paraId="5D96B618" w14:textId="210EAC4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79D4AB7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Repentance is a recurring theme in Scripture, and 2 Chronicles 28 is no exception. The Israelites were called to repent for their actions against Judah. "Now listen to me and return the captives you have taken from your brothers, for the LORD’s fierce anger is upon you" (2 Chronicles 28:11). Repentance is a powerful act that restores our relationship with God and brings healing.</w:t>
      </w:r>
    </w:p>
    <w:p w14:paraId="6EC2813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respond to a personal call to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and spiritual renewal? </w:t>
      </w:r>
    </w:p>
    <w:p w14:paraId="357B0D95"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EE9D7B"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623141B4" w14:textId="77777777" w:rsidR="00234FB6" w:rsidRDefault="00234FB6" w:rsidP="00234FB6">
      <w:pPr>
        <w:spacing w:line="247" w:lineRule="auto"/>
        <w:rPr>
          <w:rFonts w:eastAsia="Times New Roman"/>
          <w:b/>
          <w:bCs/>
          <w:kern w:val="0"/>
          <w:sz w:val="21"/>
          <w:szCs w:val="21"/>
        </w:rPr>
      </w:pPr>
    </w:p>
    <w:p w14:paraId="36E31EFA" w14:textId="121C4935"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Leadership on a Nation</w:t>
      </w:r>
    </w:p>
    <w:p w14:paraId="42281F2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Ahaz’s poor leadership had dire consequences for Judah. This chapter underscores the influence leaders have on their people. "The LORD humbled Judah because of Ahaz king of Israel, for he had promoted wickedness in Judah and had been most unfaithful to the LORD" (2 Chronicles 28:19). Whether in our families, workplaces, or communities, let us strive to lead with integrity and faithfulness to God.</w:t>
      </w:r>
    </w:p>
    <w:p w14:paraId="183F2BA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a leader's personal choices impact the moral direction of a nation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citizens take to encourage positive leadership in their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 leader's faith or lack thereof influence national unity and prosperity? </w:t>
      </w:r>
    </w:p>
    <w:p w14:paraId="4A7B5AE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Compassion and Brotherhood</w:t>
      </w:r>
    </w:p>
    <w:p w14:paraId="795AF53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the conflict, the Israelites showed compassion by clothing and feeding the captives from Judah. "Then the men who were designated by name rose up and took the captives, and from the spoil they clothed all who were naked" (2 Chronicles 28:15). This act of kindness reminds us of the importance of treating others with love and compassion, reflecting the heart of Christ.</w:t>
      </w:r>
    </w:p>
    <w:p w14:paraId="317EC3C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show compassion to those who have wronged you, as seen in 2 Chronicles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brotherhood is emphasized in resolving conflicts in 2 Chronicles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unity and compassion in your community today? </w:t>
      </w:r>
    </w:p>
    <w:p w14:paraId="5BC6BCB5"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2ED371"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0A21CE1" w14:textId="77777777" w:rsidR="00234FB6" w:rsidRDefault="00234FB6" w:rsidP="00234FB6">
      <w:pPr>
        <w:spacing w:line="247" w:lineRule="auto"/>
        <w:rPr>
          <w:rFonts w:eastAsia="Times New Roman"/>
          <w:b/>
          <w:bCs/>
          <w:kern w:val="0"/>
          <w:sz w:val="21"/>
          <w:szCs w:val="21"/>
        </w:rPr>
      </w:pPr>
    </w:p>
    <w:p w14:paraId="672A9AEA" w14:textId="37728D43"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Futility of Seeking Help from the World</w:t>
      </w:r>
    </w:p>
    <w:p w14:paraId="6885DE1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Ahaz sought help from the king of Assyria instead of turning to God, which proved futile. "In his time of distress, King Ahaz became even more unfaithful to the LORD" (2 Chronicles 28:22). This teaches us that true help and deliverance come from the Lord, not from worldly sources. Let us place our trust in God, who is our ever-present help in times of trouble.</w:t>
      </w:r>
    </w:p>
    <w:p w14:paraId="72A7204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relying on worldly solutions lead to disappointment in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seek worldly help instead of trusting in spiritual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Ahaz's experience about the consequences of seeking help outside of God's will? </w:t>
      </w:r>
    </w:p>
    <w:p w14:paraId="108F306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Enduring Hope in God’s Promises</w:t>
      </w:r>
    </w:p>
    <w:p w14:paraId="6040676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the bleakness of Ahaz’s reign, God’s promises endure. The chapter closes with a reminder of God’s faithfulness to His covenant with David. "Ahaz rested with his fathers and was buried in the city of Jerusalem, but he was not placed in the tombs of the kings of Israel" (2 Chronicles 28:27). This assures us that no matter how dire our circumstances, God’s promises remain steadfast, offering hope and a future.</w:t>
      </w:r>
    </w:p>
    <w:p w14:paraId="21CCF7E0"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national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faithfulness despite human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promises matter when facing overwhelming challenges?</w:t>
      </w:r>
      <w:r w:rsidRPr="001B37DC">
        <w:br w:type="page"/>
      </w:r>
    </w:p>
    <w:p w14:paraId="4F4E0B17"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29 Teaching Points and Bible Study Questions</w:t>
      </w:r>
    </w:p>
    <w:p w14:paraId="000C4C79" w14:textId="263ABFE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Righteous Leadership</w:t>
      </w:r>
    </w:p>
    <w:p w14:paraId="72DE6CA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29, we see King Hezekiah stepping up as a leader who prioritizes righteousness. His first act as king was to reopen the doors of the temple and repair them. This teaches us that leadership rooted in godliness can bring about significant positive change. As Hezekiah demonstrated, "In the first month of the first year of his reign, he opened the doors of the house of the LORD and repaired them" (2 Chronicles 29:3). When leaders prioritize God’s ways, they set the stage for spiritual renewal.</w:t>
      </w:r>
    </w:p>
    <w:p w14:paraId="59FA894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Hezekiah's leadership qualities to inspire positive change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spiritual renewal in a group or organization?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leadership aligns with righteous principles in challenging situations? </w:t>
      </w:r>
    </w:p>
    <w:p w14:paraId="7B7124C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Cleansing and Purification</w:t>
      </w:r>
    </w:p>
    <w:p w14:paraId="3E9E05F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 understood the necessity of cleansing the temple, which had been neglected and defiled. He called the Levites to consecrate themselves and the temple, emphasizing the need for purity in worship. "Now sanctify yourselves, sanctify the house of the LORD, the God of your fathers, and remove all the defilement from the sanctuary" (2 Chronicles 29:5). This reminds us of the importance of spiritual cleansing in our own lives, ensuring our hearts are pure before God.</w:t>
      </w:r>
    </w:p>
    <w:p w14:paraId="4F58D79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regular spiritual cleansing into your daily routine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purification was essential for the community's relationship with God in 2 Chronicles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purify your environment to foster a more positive spiritual atmosphere? </w:t>
      </w:r>
    </w:p>
    <w:p w14:paraId="67DC7CA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89B4F8"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6FF107C" w14:textId="77777777" w:rsidR="00234FB6" w:rsidRDefault="00234FB6" w:rsidP="00234FB6">
      <w:pPr>
        <w:spacing w:line="247" w:lineRule="auto"/>
        <w:rPr>
          <w:rFonts w:eastAsia="Times New Roman"/>
          <w:b/>
          <w:bCs/>
          <w:kern w:val="0"/>
          <w:sz w:val="21"/>
          <w:szCs w:val="21"/>
        </w:rPr>
      </w:pPr>
    </w:p>
    <w:p w14:paraId="1E536811" w14:textId="17F0411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Repentance in Revival</w:t>
      </w:r>
    </w:p>
    <w:p w14:paraId="00CC0E1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actions were a call to repentance for the nation of Judah. He acknowledged the sins of their fathers and sought to turn the people back to God. "For our fathers have been unfaithful and have done evil in the eyes of the LORD our God" (2 Chronicles 29:6). True revival begins with a heart of repentance, recognizing our shortcomings and turning back to God’s ways.</w:t>
      </w:r>
    </w:p>
    <w:p w14:paraId="2F45983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personal repentance lead to spiritual revival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initiating positive change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repentance and renewal in your daily routine? </w:t>
      </w:r>
    </w:p>
    <w:p w14:paraId="1BED6C9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Worship</w:t>
      </w:r>
    </w:p>
    <w:p w14:paraId="7E6BD6C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Once the temple was cleansed, Hezekiah reinstituted worship with music and sacrifices. The people rejoiced as they worshiped God with all their hearts.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assembly worshiped, the singers sang, and the trumpeters sounded" (2 Chronicles 29:28). Worship is not just a duty; it is a source of joy and celebration, drawing us closer to God and each other.</w:t>
      </w:r>
    </w:p>
    <w:p w14:paraId="0A1C54E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joy into your daily worship practices like Hezekiah did in 2 Chronicles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enhances the joy experienced during worship, as seen in Hezekiah's reforms?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 heart for joyful worship, similar to the temple cleansing in 2 Chronicles 29? </w:t>
      </w:r>
    </w:p>
    <w:p w14:paraId="50A4B24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0CB99F"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64246636" w14:textId="77777777" w:rsidR="00234FB6" w:rsidRDefault="00234FB6" w:rsidP="00234FB6">
      <w:pPr>
        <w:spacing w:line="247" w:lineRule="auto"/>
        <w:rPr>
          <w:rFonts w:eastAsia="Times New Roman"/>
          <w:b/>
          <w:bCs/>
          <w:kern w:val="0"/>
          <w:sz w:val="21"/>
          <w:szCs w:val="21"/>
        </w:rPr>
      </w:pPr>
    </w:p>
    <w:p w14:paraId="7BF2A6E4" w14:textId="4139DEC8"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Obedience</w:t>
      </w:r>
    </w:p>
    <w:p w14:paraId="26F96BC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obedience to God’s commands led to a ripple effect of blessings. The people followed his lead, and the nation experienced a spiritual awakening. "Hezekiah and all the people rejoiced at what God had brought about for His people, because it was done so quickly" (2 Chronicles 29:36). Obedience to God’s Word brings about transformation and blessings beyond our expectations.</w:t>
      </w:r>
    </w:p>
    <w:p w14:paraId="74A88158" w14:textId="77777777" w:rsidR="00234FB6" w:rsidRDefault="00234FB6" w:rsidP="00234FB6">
      <w:pPr>
        <w:spacing w:line="247" w:lineRule="auto"/>
      </w:pPr>
      <w:r w:rsidRPr="00F6333B">
        <w:rPr>
          <w:rFonts w:eastAsia="Times New Roman"/>
          <w:kern w:val="0"/>
          <w:sz w:val="21"/>
          <w:szCs w:val="21"/>
        </w:rPr>
        <w:t>1. How can Hezekiah's obedience inspire you to prioritize spiritual renewal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can lead to positive changes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align with God's will?</w:t>
      </w:r>
    </w:p>
    <w:p w14:paraId="545E0540" w14:textId="68F75C9A"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Community in Worship</w:t>
      </w:r>
    </w:p>
    <w:p w14:paraId="35FC38A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 involved the entire community in the process of restoration and worship. The Levites, priests, and people all played a role. "Then Hezekiah commanded that the burnt offering be offered on the altar. And when the burnt offering began, the song of the LORD also began" (2 Chronicles 29:27). This highlights the importance of community in our spiritual journey, encouraging one another in faith and worship.</w:t>
      </w:r>
    </w:p>
    <w:p w14:paraId="28160E5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your community enhance the worship experience for everyone involved?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was important in Hezekiah's reforms?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active participation in your community's worship? </w:t>
      </w:r>
    </w:p>
    <w:p w14:paraId="137DD71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D16148"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5FE6D5F" w14:textId="77777777" w:rsidR="00234FB6" w:rsidRDefault="00234FB6" w:rsidP="00234FB6">
      <w:pPr>
        <w:spacing w:line="247" w:lineRule="auto"/>
        <w:rPr>
          <w:rFonts w:eastAsia="Times New Roman"/>
          <w:b/>
          <w:bCs/>
          <w:kern w:val="0"/>
          <w:sz w:val="21"/>
          <w:szCs w:val="21"/>
        </w:rPr>
      </w:pPr>
    </w:p>
    <w:p w14:paraId="71304DB5" w14:textId="568DB8FC"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Necessity of Sacrifice</w:t>
      </w:r>
    </w:p>
    <w:p w14:paraId="6522048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underscores the importance of sacrifice in worship. Hezekiah and the people offered numerous sacrifices as a sign of their devotion. "They brought seven bulls, seven rams, seven lambs, and seven male goats as a sin offering for the kingdom" (2 Chronicles 29:21). Sacrifice is a reminder of the cost of sin and the need for atonement, pointing us to the ultimate sacrifice of Jesus Christ.</w:t>
      </w:r>
    </w:p>
    <w:p w14:paraId="6513842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the principle of sacrifice into your daily life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spiritual renewal and community restoration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actions about prioritizing spiritual sacrifices in challenging times? </w:t>
      </w:r>
    </w:p>
    <w:p w14:paraId="38C0D9D4"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Spiritual Renewal</w:t>
      </w:r>
    </w:p>
    <w:p w14:paraId="59716CC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 did not delay in restoring the temple and worship. His urgency reflects the importance of addressing spiritual neglect promptly. "Hezekiah and all the people rejoiced at what God had brought about for His people, because it was done so quickly" (2 Chronicles 29:36). Spiritual renewal should be a priority, not something to be postponed.</w:t>
      </w:r>
    </w:p>
    <w:p w14:paraId="6F68366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spiritual renewal in your daily routine like Hezekiah did for Judah?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action is crucial for spiritual renewal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cleanse and restore your spiritual "temple" today? </w:t>
      </w:r>
    </w:p>
    <w:p w14:paraId="63B78C4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F2F50A"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FCF9E62" w14:textId="77777777" w:rsidR="00234FB6" w:rsidRDefault="00234FB6" w:rsidP="00234FB6">
      <w:pPr>
        <w:spacing w:line="247" w:lineRule="auto"/>
        <w:rPr>
          <w:rFonts w:eastAsia="Times New Roman"/>
          <w:b/>
          <w:bCs/>
          <w:kern w:val="0"/>
          <w:sz w:val="21"/>
          <w:szCs w:val="21"/>
        </w:rPr>
      </w:pPr>
    </w:p>
    <w:p w14:paraId="0BFB511B" w14:textId="41AF5EA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Blessing of Generosity</w:t>
      </w:r>
    </w:p>
    <w:p w14:paraId="436323E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people of Judah responded to Hezekiah’s call with generosity, bringing offerings and sacrifices willingly. "The assembly brought sacrifices and thank offerings, and all whose hearts were willing brought burnt offerings" (2 Chronicles 29:31). Generosity is a reflection of a heart transformed by God, and it brings blessings both to the giver and the community.</w:t>
      </w:r>
    </w:p>
    <w:p w14:paraId="4D64CCA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practicing generosity in your community reflect the blessings seen in 2 Chronicles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leads to spiritual and communal renewal, as demonstrated in 2 Chronicles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generous spirit in your daily life, inspired by 2 Chronicles 29? </w:t>
      </w:r>
    </w:p>
    <w:p w14:paraId="2F0CE370"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1C7E0A5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actions left a lasting legacy of faithfulness and devotion to God. His commitment to restoring true worship set a standard for future generations. "Hezekiah did what was right in the eyes of the LORD, just as his father David had done" (2 Chronicles 29:2). Our faithfulness today can inspire and impact those who come after us, leaving a legacy that honors God.</w:t>
      </w:r>
    </w:p>
    <w:p w14:paraId="2A5E9BF8"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actively restore and maintain a legacy of faithfulness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 prioritized temple restoration as part of his faithful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reflect a commitment to faithfulness?</w:t>
      </w:r>
      <w:r w:rsidRPr="001B37DC">
        <w:br w:type="page"/>
      </w:r>
    </w:p>
    <w:p w14:paraId="0A924B12"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30 Teaching Points and Bible Study Questions</w:t>
      </w:r>
    </w:p>
    <w:p w14:paraId="29569A14" w14:textId="5AFC14C1"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Unity in Worship</w:t>
      </w:r>
    </w:p>
    <w:p w14:paraId="7A61AF0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30, we see King Hezekiah inviting all of Israel and Judah to come together to celebrate the Passover. This unity in worship is a powerful reminder that when believers come together with a common purpose, amazing things can happen. As it is written, "For a multitude of the people...had not purified themselves, yet they ate the Passover otherwise than prescribed. But Hezekiah prayed for them, saying, 'May the good LORD provide atonement for everyone'" (2 Chronicles 30:18-19). This shows that God honors the heart of unity and worship, even when we fall short.</w:t>
      </w:r>
    </w:p>
    <w:p w14:paraId="1083ACF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unity in worship strengthen your community's faith and spiritual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worship impacts personal spiritual experiences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unity in worship within your church or group? </w:t>
      </w:r>
    </w:p>
    <w:p w14:paraId="268FD72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773DAEF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call to the people was not just about celebration but also about turning back to God. He urged them to "return to the LORD, the God of Abraham, Isaac, and Israel, that He may return to you" (2 Chronicles 30:6). Repentance is a key step in restoring our relationship with God, and it opens the door for His blessings and presence in our lives.</w:t>
      </w:r>
    </w:p>
    <w:p w14:paraId="146DEB4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repentance into your daily routine to strengthen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embrace repentance in their lives? </w:t>
      </w:r>
    </w:p>
    <w:p w14:paraId="24B5D705"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2886E9"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697809EC" w14:textId="77777777" w:rsidR="00234FB6" w:rsidRDefault="00234FB6" w:rsidP="00234FB6">
      <w:pPr>
        <w:spacing w:line="247" w:lineRule="auto"/>
        <w:rPr>
          <w:rFonts w:eastAsia="Times New Roman"/>
          <w:b/>
          <w:bCs/>
          <w:kern w:val="0"/>
          <w:sz w:val="21"/>
          <w:szCs w:val="21"/>
        </w:rPr>
      </w:pPr>
    </w:p>
    <w:p w14:paraId="57E71F5D" w14:textId="69CC9B8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God's Grace Extends Beyond Our Failures</w:t>
      </w:r>
    </w:p>
    <w:p w14:paraId="58AB0B3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the people's initial unpreparedness, Hezekiah's prayer for them was heard, and "the LORD heard Hezekiah and healed the people" (2 Chronicles 30:20). This is a beautiful testament to God's grace, showing that He is willing to forgive and heal us, even when we don't meet all the requirements perfectly. His grace is sufficient for all our shortcomings.</w:t>
      </w:r>
    </w:p>
    <w:p w14:paraId="34D98A4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embrace God's grace when you feel you've failed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extend grace to others who have made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grace is important in overcoming personal and communal failures? </w:t>
      </w:r>
    </w:p>
    <w:p w14:paraId="1899BA94"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Obedience</w:t>
      </w:r>
    </w:p>
    <w:p w14:paraId="5C9786D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celebration of the Passover brought great joy to the people, as "there was great joy in Jerusalem, for since the days of Solomon son of David king of Israel there had been nothing like this in Jerusalem" (2 Chronicles 30:26). Obedience to God's commands leads to joy and fulfillment, as it aligns us with His perfect will and purpose for our lives.</w:t>
      </w:r>
    </w:p>
    <w:p w14:paraId="3C1E015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joyful obedience in your daily routine like the Israelites in 2 Chronicles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a natural outcome of obedience, as seen in 2 Chronicles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the joy of obedience in your spiritual life? </w:t>
      </w:r>
    </w:p>
    <w:p w14:paraId="4A727107"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8511E6"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61ACBF97" w14:textId="77777777" w:rsidR="00234FB6" w:rsidRDefault="00234FB6" w:rsidP="00234FB6">
      <w:pPr>
        <w:spacing w:line="247" w:lineRule="auto"/>
        <w:rPr>
          <w:rFonts w:eastAsia="Times New Roman"/>
          <w:b/>
          <w:bCs/>
          <w:kern w:val="0"/>
          <w:sz w:val="21"/>
          <w:szCs w:val="21"/>
        </w:rPr>
      </w:pPr>
    </w:p>
    <w:p w14:paraId="66252DE8" w14:textId="290C8DE8"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Leadership in Spiritual Revival</w:t>
      </w:r>
    </w:p>
    <w:p w14:paraId="3B5F00F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leadership was crucial in bringing about this spiritual revival. His dedication to God and his boldness in calling the people to return to the LORD set the stage for a national renewal. This reminds us of the impact that godly leadership can have in guiding others toward spiritual growth and renewal.</w:t>
      </w:r>
    </w:p>
    <w:p w14:paraId="23153E4B" w14:textId="77777777" w:rsidR="00234FB6" w:rsidRDefault="00234FB6" w:rsidP="00234FB6">
      <w:pPr>
        <w:spacing w:line="247" w:lineRule="auto"/>
      </w:pPr>
      <w:r w:rsidRPr="00F6333B">
        <w:rPr>
          <w:rFonts w:eastAsia="Times New Roman"/>
          <w:kern w:val="0"/>
          <w:sz w:val="21"/>
          <w:szCs w:val="21"/>
        </w:rPr>
        <w:t>1. How can modern leaders inspire a community-wide commitment to spiritual revival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leadership was effective in uniting people for Passover?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leaders in fostering spiritual renewal in your community?</w:t>
      </w:r>
    </w:p>
    <w:p w14:paraId="78FFA6E3" w14:textId="7D904789"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Generosity</w:t>
      </w:r>
    </w:p>
    <w:p w14:paraId="02B251C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people of Israel responded to Hezekiah's call with generosity, bringing offerings to the temple. This act of giving was a reflection of their hearts turning back to God. As it is written, "The whole assembly decided to celebrate the feast seven more days, so they celebrated joyfully for another seven days" (2 Chronicles 30:23). Generosity is a natural outflow of a heart that is aligned with God's purposes.</w:t>
      </w:r>
    </w:p>
    <w:p w14:paraId="0DF7BD6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practicing generosity in your community reflect the blessings seen in 2 Chronicles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leads to blessings, as demonstrated in 2 Chronicles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spirit of generosity in your daily life? </w:t>
      </w:r>
    </w:p>
    <w:p w14:paraId="00B43D6E"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A364D7"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57C90B9" w14:textId="77777777" w:rsidR="00234FB6" w:rsidRDefault="00234FB6" w:rsidP="00234FB6">
      <w:pPr>
        <w:spacing w:line="247" w:lineRule="auto"/>
        <w:rPr>
          <w:rFonts w:eastAsia="Times New Roman"/>
          <w:b/>
          <w:bCs/>
          <w:kern w:val="0"/>
          <w:sz w:val="21"/>
          <w:szCs w:val="21"/>
        </w:rPr>
      </w:pPr>
    </w:p>
    <w:p w14:paraId="742A9D51" w14:textId="19607BDD"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Significance of Tradition and Renewal</w:t>
      </w:r>
    </w:p>
    <w:p w14:paraId="21E22F6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While the Passover was an ancient tradition, Hezekiah's celebration was marked by a sense of renewal and fresh commitment. This teaches us that traditions can be revitalized and infused with new meaning when approached with a sincere heart and a desire to honor God.</w:t>
      </w:r>
    </w:p>
    <w:p w14:paraId="7D41495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balance honoring tradition with embracing renewal in our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renewing your commitment to spiritual traditions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renewing traditional practices sometimes lead to personal or communal transformation? </w:t>
      </w:r>
    </w:p>
    <w:p w14:paraId="4CA8C23D"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Prayer</w:t>
      </w:r>
    </w:p>
    <w:p w14:paraId="01307A6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prayer for the people was pivotal in their healing and acceptance by God. This underscores the power of prayer in our lives. As believers, we are called to intercede for others, trusting that God hears and responds to our prayers with compassion and mercy.</w:t>
      </w:r>
    </w:p>
    <w:p w14:paraId="3BD4658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prayer influence your community's spiritual renewal, as seen in 2 Chronicles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in times of collective worship and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prayer play a crucial role in uniting people with different backgrounds and beliefs? </w:t>
      </w:r>
    </w:p>
    <w:p w14:paraId="50B8B7B1"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7B147F"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F2CEC30" w14:textId="77777777" w:rsidR="00234FB6" w:rsidRDefault="00234FB6" w:rsidP="00234FB6">
      <w:pPr>
        <w:spacing w:line="247" w:lineRule="auto"/>
        <w:rPr>
          <w:rFonts w:eastAsia="Times New Roman"/>
          <w:b/>
          <w:bCs/>
          <w:kern w:val="0"/>
          <w:sz w:val="21"/>
          <w:szCs w:val="21"/>
        </w:rPr>
      </w:pPr>
    </w:p>
    <w:p w14:paraId="5E480160" w14:textId="44CE089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Joy of Fellowship</w:t>
      </w:r>
    </w:p>
    <w:p w14:paraId="0B69A58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extended celebration of the Passover was marked by fellowship and community. The people "ate throughout the feast for the seven days, offering peace offerings and giving thanks to the LORD, the God of their fathers" (2 Chronicles 30:22). Fellowship with other believers is a source of encouragement and strength, reminding us that we are part of a larger family of faith.</w:t>
      </w:r>
    </w:p>
    <w:p w14:paraId="6F00FEB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create opportunities for joyful fellowship in your community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shared worship enhances the joy of fellowship among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inclusivity and joy in your gatherings, similar to Hezekiah's invitation? </w:t>
      </w:r>
    </w:p>
    <w:p w14:paraId="1438B34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5E42B44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actions left a lasting legacy of faithfulness and devotion to God. His commitment to restoring true worship and leading the people back to God set a standard for future generations. This encourages us to live lives that leave a positive spiritual legacy, impacting those who come after us with the truth and love of God.</w:t>
      </w:r>
    </w:p>
    <w:p w14:paraId="400B3A46"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actively contribute to preserving a legacy of faithfulness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faithfulness impacts future generations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maintaining a legacy of faithfulness is important in modern society?</w:t>
      </w:r>
      <w:r w:rsidRPr="001B37DC">
        <w:br w:type="page"/>
      </w:r>
    </w:p>
    <w:p w14:paraId="09C75C89"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31 Teaching Points and Bible Study Questions</w:t>
      </w:r>
    </w:p>
    <w:p w14:paraId="4035A3B9" w14:textId="696DCB05"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Obedience to God</w:t>
      </w:r>
    </w:p>
    <w:p w14:paraId="64D6D3A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31, we see King Hezekiah leading the people of Judah in a return to obedience to God. This chapter highlights the blessings that come from aligning our lives with God's commands. As it is written, "Hezekiah did what was good and right and faithful before the LORD his God" (2 Chronicles 31:20). When we choose to follow God's ways, we open the door to His favor and guidance in our lives.</w:t>
      </w:r>
    </w:p>
    <w:p w14:paraId="2081EF7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obedience to God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community prosperity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consistent obedience to God's commands in your life? </w:t>
      </w:r>
    </w:p>
    <w:p w14:paraId="33CCFE4D"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Generosity</w:t>
      </w:r>
    </w:p>
    <w:p w14:paraId="5A44A7C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reforms included the reinstitution of tithes and offerings, demonstrating the importance of giving back to God. The people responded with generosity, bringing in abundance, as the Scripture notes, "The Israelites and Judahites living in the cities of Judah also brought a tenth of their herds and flocks" (2 Chronicles 31:6). This teaches us that when we give generously, we not only honor God but also experience His provision in our lives.</w:t>
      </w:r>
    </w:p>
    <w:p w14:paraId="16E5C5B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practice generosity in your community like the Israelites did in 2 Chronicles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important in 2 Chronicles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generosity positively impacts others, as seen in 2 Chronicles 31? </w:t>
      </w:r>
    </w:p>
    <w:p w14:paraId="43DF1D27"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EBA11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F65B5E7" w14:textId="77777777" w:rsidR="00234FB6" w:rsidRDefault="00234FB6" w:rsidP="00234FB6">
      <w:pPr>
        <w:spacing w:line="247" w:lineRule="auto"/>
        <w:rPr>
          <w:rFonts w:eastAsia="Times New Roman"/>
          <w:b/>
          <w:bCs/>
          <w:kern w:val="0"/>
          <w:sz w:val="21"/>
          <w:szCs w:val="21"/>
        </w:rPr>
      </w:pPr>
    </w:p>
    <w:p w14:paraId="07DF4624" w14:textId="3390A70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Leadership by Example</w:t>
      </w:r>
    </w:p>
    <w:p w14:paraId="1B92973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leadership was pivotal in the spiritual revival of Judah. He led by example, showing that true leadership involves serving others and prioritizing God's will. "Hezekiah ordered the priests and Levites to praise the LORD with the words of David and of Asaph the seer" (2 Chronicles 31:2). By setting a godly example, we can inspire others to follow suit and seek God's kingdom first.</w:t>
      </w:r>
    </w:p>
    <w:p w14:paraId="61BEEA8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demonstrate leadership by example in your community, similar to Hezekiah's actions in 2 Chronicles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leadership style was effective in inspiring others to follow his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leadership positively influences those around you? </w:t>
      </w:r>
    </w:p>
    <w:p w14:paraId="7438DC1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Community Worship</w:t>
      </w:r>
    </w:p>
    <w:p w14:paraId="4460596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emphasizes the collective worship of the people, highlighting the strength found in community. "The people rejoiced at the offerings, for they had given willingly and wholeheartedly to the LORD" (2 Chronicles 31:10). Gathering together to worship not only strengthens our faith but also builds a supportive community that encourages spiritual growth.</w:t>
      </w:r>
    </w:p>
    <w:p w14:paraId="3F520EB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participating in community worship enhance your personal spiritual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encourage others to engage in community worship regularly?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community worship is essential for fostering unity and support among believers? </w:t>
      </w:r>
    </w:p>
    <w:p w14:paraId="7F0CE1F7"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01CE45"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3F2135D1" w14:textId="77777777" w:rsidR="00234FB6" w:rsidRDefault="00234FB6" w:rsidP="00234FB6">
      <w:pPr>
        <w:spacing w:line="247" w:lineRule="auto"/>
        <w:rPr>
          <w:rFonts w:eastAsia="Times New Roman"/>
          <w:b/>
          <w:bCs/>
          <w:kern w:val="0"/>
          <w:sz w:val="21"/>
          <w:szCs w:val="21"/>
        </w:rPr>
      </w:pPr>
    </w:p>
    <w:p w14:paraId="4A0A9370" w14:textId="0252D77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Accountability</w:t>
      </w:r>
    </w:p>
    <w:p w14:paraId="12C7023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 appointed officials to oversee the distribution of offerings, ensuring accountability and integrity in the process. "Hezekiah appointed the divisions of the priests and Levites, each according to their duties" (2 Chronicles 31:2). This reminds us of the importance of accountability in our own lives, helping us to stay true to our commitments and responsibilities.</w:t>
      </w:r>
    </w:p>
    <w:p w14:paraId="5097062F" w14:textId="77777777" w:rsidR="00234FB6" w:rsidRDefault="00234FB6" w:rsidP="00234FB6">
      <w:pPr>
        <w:spacing w:line="247" w:lineRule="auto"/>
      </w:pPr>
      <w:r w:rsidRPr="00F6333B">
        <w:rPr>
          <w:rFonts w:eastAsia="Times New Roman"/>
          <w:kern w:val="0"/>
          <w:sz w:val="21"/>
          <w:szCs w:val="21"/>
        </w:rPr>
        <w:t>1. How can you implement accountability in your community to ensure fair distribution of resources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was crucial for Hezekiah's reforms, and how can it apply to modern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personal accountability in your spiritual and daily life?</w:t>
      </w:r>
    </w:p>
    <w:p w14:paraId="0DE82997" w14:textId="1EA239FB"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Restoration</w:t>
      </w:r>
    </w:p>
    <w:p w14:paraId="1E902F7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is a testament to the joy that comes from restoring our relationship with God. As the people returned to God's ways, they experienced a renewed sense of purpose and joy. "Hezekiah and all the people rejoiced at what God had prepared for the people, because it was done so quickly" (2 Chronicles 31:21). Restoration brings joy and fulfillment that only God can provide.</w:t>
      </w:r>
    </w:p>
    <w:p w14:paraId="1C78D4A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experience joy in restoring spiritual practices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brings joy to a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joy in your relationship with God? </w:t>
      </w:r>
    </w:p>
    <w:p w14:paraId="2599A8C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ECD041"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398A26D5" w14:textId="77777777" w:rsidR="00234FB6" w:rsidRDefault="00234FB6" w:rsidP="00234FB6">
      <w:pPr>
        <w:spacing w:line="247" w:lineRule="auto"/>
        <w:rPr>
          <w:rFonts w:eastAsia="Times New Roman"/>
          <w:b/>
          <w:bCs/>
          <w:kern w:val="0"/>
          <w:sz w:val="21"/>
          <w:szCs w:val="21"/>
        </w:rPr>
      </w:pPr>
    </w:p>
    <w:p w14:paraId="6281B80B" w14:textId="1DFE22C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Significance of Faithfulness</w:t>
      </w:r>
    </w:p>
    <w:p w14:paraId="257E677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faithfulness to God was unwavering, and it brought about significant positive change in Judah. "In everything that he undertook in the service of God’s temple and in obedience to the law and the commands, he sought his God and worked wholeheartedly" (2 Chronicles 31:21). Faithfulness to God is a cornerstone of a life that honors Him and impacts others positively.</w:t>
      </w:r>
    </w:p>
    <w:p w14:paraId="7D55436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demonstrate faithfulness in your daily responsibilities like Hezekiah did in his reforms?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faithfulness impacts community well-being, as seen in Hezekiah's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faithfulness to apply in your personal or professional life? </w:t>
      </w:r>
    </w:p>
    <w:p w14:paraId="4B06F50C"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Spiritual Reforms</w:t>
      </w:r>
    </w:p>
    <w:p w14:paraId="64F39D4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reforms initiated by Hezekiah had a profound impact on the spiritual health of the nation. By removing idols and restoring proper worship, he set the stage for a spiritual awakening. "Hezekiah did this throughout all Judah, and he did what was good and right and faithful before the LORD his God" (2 Chronicles 31:20). Spiritual reforms can lead to lasting change and revival.</w:t>
      </w:r>
    </w:p>
    <w:p w14:paraId="70E6B24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implementing spiritual reforms in your life lead to personal and communal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spiritual practices impact community well-being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spiritual reforms have a lasting effect in your community? </w:t>
      </w:r>
    </w:p>
    <w:p w14:paraId="2317344C"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B37733"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E2A54B1" w14:textId="77777777" w:rsidR="00234FB6" w:rsidRDefault="00234FB6" w:rsidP="00234FB6">
      <w:pPr>
        <w:spacing w:line="247" w:lineRule="auto"/>
        <w:rPr>
          <w:rFonts w:eastAsia="Times New Roman"/>
          <w:b/>
          <w:bCs/>
          <w:kern w:val="0"/>
          <w:sz w:val="21"/>
          <w:szCs w:val="21"/>
        </w:rPr>
      </w:pPr>
    </w:p>
    <w:p w14:paraId="5D51E159" w14:textId="39F098F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Necessity of Prioritizing God</w:t>
      </w:r>
    </w:p>
    <w:p w14:paraId="293EFCE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actions demonstrate the necessity of prioritizing God above all else. By putting God first, he ensured that the nation was aligned with divine purposes. "He sought his God and worked wholeheartedly, and so he prospered" (2 Chronicles 31:21). Prioritizing God in our lives leads to prosperity in ways that truly matter.</w:t>
      </w:r>
    </w:p>
    <w:p w14:paraId="7079277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prioritize God in your daily routine like Hezekiah did with temple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reforms emphasized giving and tithing as a priority for the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 remains a priority during busy or challenging times? </w:t>
      </w:r>
    </w:p>
    <w:p w14:paraId="72ED1D7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a Godly Leader</w:t>
      </w:r>
    </w:p>
    <w:p w14:paraId="0D90081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legacy is one of faithfulness and devotion to God, leaving a lasting impact on his nation. His story encourages us to consider the legacy we are building through our own lives. "Hezekiah did what was good and right and faithful before the LORD his God" (2 Chronicles 31:20). A godly legacy is one that honors God and inspires future generations to follow Him.</w:t>
      </w:r>
    </w:p>
    <w:p w14:paraId="69942F0D"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leadership leaves a lasting positive impact on your community's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reforms were effective in strengthening the people's commitment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inspire others to maintain their faith and dedication in challenging times?</w:t>
      </w:r>
      <w:r w:rsidRPr="001B37DC">
        <w:br w:type="page"/>
      </w:r>
    </w:p>
    <w:p w14:paraId="74DE02DA"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32 Teaching Points and Bible Study Questions</w:t>
      </w:r>
    </w:p>
    <w:p w14:paraId="04204C13" w14:textId="18FFE3E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Trust in the Lord Over Earthly Powers</w:t>
      </w:r>
    </w:p>
    <w:p w14:paraId="6613378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32, King Hezekiah faced the formidable threat of the Assyrian army. Instead of succumbing to fear, he placed his trust in the Lord. As Hezekiah encouraged his people, "Be strong and courageous! Do not be afraid or discouraged because of the king of Assyria and the vast army with him, for there is a greater power with us than with him" (2 Chronicles 32:7). This reminds us that no matter how daunting our challenges may seem, God's power surpasses all earthly might.</w:t>
      </w:r>
    </w:p>
    <w:p w14:paraId="0A4588C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strengthen your trust in God when facing powerful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 is more effective than depending on worldly powers?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faith over fear in difficult situations? </w:t>
      </w:r>
    </w:p>
    <w:p w14:paraId="289D6BF3"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Prepare Wisely, but Rely on God</w:t>
      </w:r>
    </w:p>
    <w:p w14:paraId="3A43167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 took practical steps to prepare for the Assyrian siege by strengthening Jerusalem's defenses and securing the water supply. Yet, his ultimate reliance was on God. "With him is only the arm of flesh, but with us is the LORD our God to help us and to fight our battles" (2 Chronicles 32:8). This teaches us to be diligent in our preparations but to place our ultimate trust in God's providence.</w:t>
      </w:r>
    </w:p>
    <w:p w14:paraId="3AC13D6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balance preparation and trust in God when facing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reliance on God was crucial despite his strategic preparations?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 about preparing wisely while maintaining faith in God's plan? </w:t>
      </w:r>
    </w:p>
    <w:p w14:paraId="02360379"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A585FB"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F18A777" w14:textId="77777777" w:rsidR="00234FB6" w:rsidRDefault="00234FB6" w:rsidP="00234FB6">
      <w:pPr>
        <w:spacing w:line="247" w:lineRule="auto"/>
        <w:rPr>
          <w:rFonts w:eastAsia="Times New Roman"/>
          <w:b/>
          <w:bCs/>
          <w:kern w:val="0"/>
          <w:sz w:val="21"/>
          <w:szCs w:val="21"/>
        </w:rPr>
      </w:pPr>
    </w:p>
    <w:p w14:paraId="225E5DE9" w14:textId="4911E8B1"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Prayer</w:t>
      </w:r>
    </w:p>
    <w:p w14:paraId="194568E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When faced with the Assyrian threat, Hezekiah and the prophet Isaiah turned to prayer. "King Hezekiah and the prophet Isaiah son of </w:t>
      </w:r>
      <w:proofErr w:type="spellStart"/>
      <w:r w:rsidRPr="00F6333B">
        <w:rPr>
          <w:rFonts w:eastAsia="Times New Roman"/>
          <w:kern w:val="0"/>
          <w:sz w:val="21"/>
          <w:szCs w:val="21"/>
        </w:rPr>
        <w:t>Amoz</w:t>
      </w:r>
      <w:proofErr w:type="spellEnd"/>
      <w:r w:rsidRPr="00F6333B">
        <w:rPr>
          <w:rFonts w:eastAsia="Times New Roman"/>
          <w:kern w:val="0"/>
          <w:sz w:val="21"/>
          <w:szCs w:val="21"/>
        </w:rPr>
        <w:t xml:space="preserve"> cried out in prayer to heaven about this" (2 Chronicles 32:20). Their example shows us the importance of seeking God's guidance and intervention through prayer, especially in times of crisis.</w:t>
      </w:r>
    </w:p>
    <w:p w14:paraId="16D6DED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Hezekiah's response to Assyrian threats inspire your approach to challenges through prayer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in Hezekiah's strategy against Sennacherib's invasion?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Hezekiah's prayer life to strengthen your own during difficult times? </w:t>
      </w:r>
    </w:p>
    <w:p w14:paraId="4C2F549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Deliverance is Miraculous</w:t>
      </w:r>
    </w:p>
    <w:p w14:paraId="4ECCFC1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God responded to Hezekiah's faith and prayer by sending an angel to destroy the Assyrian army.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LORD sent an angel, who annihilated all the fighting men and commanders and officers in the camp of the Assyrian king" (2 Chronicles 32:21). This miraculous deliverance reminds us that God is capable of intervening in our lives in ways beyond our imagination.</w:t>
      </w:r>
    </w:p>
    <w:p w14:paraId="28EF28D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and trust in God's miraculous deliverance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miraculous means to deliver His people at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 heart for God's unexpected deliverance in your life? </w:t>
      </w:r>
    </w:p>
    <w:p w14:paraId="6AB56C1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F47DC4"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4D1F260" w14:textId="77777777" w:rsidR="00234FB6" w:rsidRDefault="00234FB6" w:rsidP="00234FB6">
      <w:pPr>
        <w:spacing w:line="247" w:lineRule="auto"/>
        <w:rPr>
          <w:rFonts w:eastAsia="Times New Roman"/>
          <w:b/>
          <w:bCs/>
          <w:kern w:val="0"/>
          <w:sz w:val="21"/>
          <w:szCs w:val="21"/>
        </w:rPr>
      </w:pPr>
    </w:p>
    <w:p w14:paraId="79FF7675" w14:textId="1389B42E"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Humility Before God</w:t>
      </w:r>
    </w:p>
    <w:p w14:paraId="58704DF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After experiencing God's deliverance, Hezekiah humbled himself. "Then Hezekiah repented of the pride of his heart, as did the people of Jerusalem" (2 Chronicles 32:26). This teaches us the importance of humility and repentance, acknowledging that all victories come from God, not our own strength.</w:t>
      </w:r>
    </w:p>
    <w:p w14:paraId="65EC4C9F" w14:textId="77777777" w:rsidR="00234FB6" w:rsidRDefault="00234FB6" w:rsidP="00234FB6">
      <w:pPr>
        <w:spacing w:line="247" w:lineRule="auto"/>
      </w:pPr>
      <w:r w:rsidRPr="00F6333B">
        <w:rPr>
          <w:rFonts w:eastAsia="Times New Roman"/>
          <w:kern w:val="0"/>
          <w:sz w:val="21"/>
          <w:szCs w:val="21"/>
        </w:rPr>
        <w:t>1. How can Hezekiah's humility before God inspire your response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seeking God's help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in your daily life?</w:t>
      </w:r>
    </w:p>
    <w:p w14:paraId="453231F0" w14:textId="06CF9DFB"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31B2AC1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his earlier humility, Hezekiah later succumbed to pride, which led to consequences for his kingdom. "But Hezekiah did not respond to the kindness shown him; therefore, the LORD's wrath was on him and on Judah and Jerusalem" (2 Chronicles 32:25). This serves as a cautionary tale about the dangers of pride and the importance of maintaining a humble heart.</w:t>
      </w:r>
    </w:p>
    <w:p w14:paraId="2E81ABE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guard against pride when experiencing success or victory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lead to downfall, even for strong leaders like Hezekiah?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humble in times of prosperity? </w:t>
      </w:r>
    </w:p>
    <w:p w14:paraId="18D3BE98"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AA1E77"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1737EE0" w14:textId="77777777" w:rsidR="00234FB6" w:rsidRDefault="00234FB6" w:rsidP="00234FB6">
      <w:pPr>
        <w:spacing w:line="247" w:lineRule="auto"/>
        <w:rPr>
          <w:rFonts w:eastAsia="Times New Roman"/>
          <w:b/>
          <w:bCs/>
          <w:kern w:val="0"/>
          <w:sz w:val="21"/>
          <w:szCs w:val="21"/>
        </w:rPr>
      </w:pPr>
    </w:p>
    <w:p w14:paraId="3FAC8ED1" w14:textId="6F5F98BD"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Legacy</w:t>
      </w:r>
    </w:p>
    <w:p w14:paraId="59EFAFD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actions had lasting impacts on his kingdom. "Hezekiah had very great riches and honor" (2 Chronicles 32:27). His story reminds us that our actions and faith can leave a legacy that influences future generations, encouraging us to live in a way that honors God.</w:t>
      </w:r>
    </w:p>
    <w:p w14:paraId="5B3A4CC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Hezekiah's actions inspire you to leave a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legacy will teach others about faith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integrity matter when considering the legacy you leave behind? </w:t>
      </w:r>
    </w:p>
    <w:p w14:paraId="66A087E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378A43F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Throughout Hezekiah's reign, God remained faithful to His promises. "The LORD saved Hezekiah and the people of Jerusalem from the hand of Sennacherib king of Assyria and from the hand of all others" (2 Chronicles 32:22). This reassures us that God is faithful and His promises are trustworthy, providing a firm foundation for our faith.</w:t>
      </w:r>
    </w:p>
    <w:p w14:paraId="4E5E4A8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trust God's faithfulness when facing overwhelming challenges like Hezekiah did with Assyria?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reliance on God strengthened his leadership during the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in times of personal adversity? </w:t>
      </w:r>
    </w:p>
    <w:p w14:paraId="06F56EC3"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6D4D49"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0D2E5219" w14:textId="77777777" w:rsidR="00234FB6" w:rsidRDefault="00234FB6" w:rsidP="00234FB6">
      <w:pPr>
        <w:spacing w:line="247" w:lineRule="auto"/>
        <w:rPr>
          <w:rFonts w:eastAsia="Times New Roman"/>
          <w:b/>
          <w:bCs/>
          <w:kern w:val="0"/>
          <w:sz w:val="21"/>
          <w:szCs w:val="21"/>
        </w:rPr>
      </w:pPr>
    </w:p>
    <w:p w14:paraId="125DD0D2" w14:textId="153AD5F2"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Community Support</w:t>
      </w:r>
    </w:p>
    <w:p w14:paraId="3420CF7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Hezekiah's leadership was strengthened by the support of his people and the prophet Isaiah. "The people gained confidence from what Hezekiah the king of Judah said" (2 Chronicles 32:8). This highlights the importance of community and mutual encouragement in our spiritual journey.</w:t>
      </w:r>
    </w:p>
    <w:p w14:paraId="69C41DD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community support strengthen faith during challenging times, as seen in 2 Chronicles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 sought community support against Assyria,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in times of crisis, inspired by 2 Chronicles 32? </w:t>
      </w:r>
    </w:p>
    <w:p w14:paraId="23BA7703"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in Our Lives</w:t>
      </w:r>
    </w:p>
    <w:p w14:paraId="43746BC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Ultimately, Hezekiah's story is a testament to God's glory.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Hezekiah prospered in all that he did" (2 Chronicles 32:30). Our lives, like Hezekiah's, should reflect God's glory, demonstrating His power and love to the world around us. Let us strive to live in a way that honors Him and points others to His greatness.</w:t>
      </w:r>
    </w:p>
    <w:p w14:paraId="6456B7C2"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demonstrate God's glory in your life during times of adversity like Hezekiah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Hezekiah's reliance on God brought glory to Him,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God's glory is evident in your daily decisions and actions?</w:t>
      </w:r>
      <w:r w:rsidRPr="001B37DC">
        <w:br w:type="page"/>
      </w:r>
    </w:p>
    <w:p w14:paraId="6DD475D9"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33 Teaching Points and Bible Study Questions</w:t>
      </w:r>
    </w:p>
    <w:p w14:paraId="0ABA0703" w14:textId="451050DD"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Repentance</w:t>
      </w:r>
    </w:p>
    <w:p w14:paraId="1DABB74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33, we witness the incredible transformation of King Manasseh, who initially led Judah astray with idolatry and evil practices. Yet, when he was in distress, he humbled himself greatly before the God of his fathers and prayed to Him. This story reminds us that no matter how far we stray, genuine repentance can lead to restoration. As it is written, "If we confess our sins, He is faithful and just to forgive us our sins and to cleanse us from all unrighteousness" (1 John 1:9).</w:t>
      </w:r>
    </w:p>
    <w:p w14:paraId="5FA24F8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Manasseh's story inspire you to seek forgiveness and change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genuinely repent and transform your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repentance can lead to personal and communal healing? </w:t>
      </w:r>
    </w:p>
    <w:p w14:paraId="70D1746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2E6BCAD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Manasseh's reign began with a series of grave sins, including idol worship and desecrating the temple. His actions led to severe consequences for himself and his people. This serves as a stark reminder that sin has real-world repercussions. "Do not be deceived: God is not mocked. Whatever a man sows, he will reap in return" (Galatians 6:7).</w:t>
      </w:r>
    </w:p>
    <w:p w14:paraId="78518D1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recognizing the consequences of sin in Manasseh's life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after realizing the impact of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repeating past mistakes and their consequences? </w:t>
      </w:r>
    </w:p>
    <w:p w14:paraId="4284C485"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974571"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0E54BCF" w14:textId="77777777" w:rsidR="00234FB6" w:rsidRDefault="00234FB6" w:rsidP="00234FB6">
      <w:pPr>
        <w:spacing w:line="247" w:lineRule="auto"/>
        <w:rPr>
          <w:rFonts w:eastAsia="Times New Roman"/>
          <w:b/>
          <w:bCs/>
          <w:kern w:val="0"/>
          <w:sz w:val="21"/>
          <w:szCs w:val="21"/>
        </w:rPr>
      </w:pPr>
    </w:p>
    <w:p w14:paraId="6B9FB121" w14:textId="564FDD3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Humility</w:t>
      </w:r>
    </w:p>
    <w:p w14:paraId="685B3B4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When Manasseh was captured by the Assyrians, he finally humbled himself before God. His humility was the key to his redemption. Humility is a powerful virtue that opens the door to God's grace. "Humble yourselves before the Lord, and He will exalt you" (James 4:10).</w:t>
      </w:r>
    </w:p>
    <w:p w14:paraId="0EFE934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Manasseh's story teach us about the role of humility in seeking forgiveness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personal transformation and growth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practice humility when facing consequences of past mistakes? </w:t>
      </w:r>
    </w:p>
    <w:p w14:paraId="5764B4E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Willingness to Forgive</w:t>
      </w:r>
    </w:p>
    <w:p w14:paraId="4D7CDEE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Manasseh's extensive wrongdoing, God heard his plea and restored him to his kingdom. This illustrates God's boundless mercy and willingness to forgive those who earnestly seek Him. "The Lord is compassionate and gracious, slow to anger, abounding in loving devotion" (Psalm 103:8).</w:t>
      </w:r>
    </w:p>
    <w:p w14:paraId="4A802DB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God's forgiveness in your relationships when others wrong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forgave Manasseh despite his past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forgiveness and change like Manasseh did? </w:t>
      </w:r>
    </w:p>
    <w:p w14:paraId="400065F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D79CF7"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6F6C21B9" w14:textId="77777777" w:rsidR="00234FB6" w:rsidRDefault="00234FB6" w:rsidP="00234FB6">
      <w:pPr>
        <w:spacing w:line="247" w:lineRule="auto"/>
        <w:rPr>
          <w:rFonts w:eastAsia="Times New Roman"/>
          <w:b/>
          <w:bCs/>
          <w:kern w:val="0"/>
          <w:sz w:val="21"/>
          <w:szCs w:val="21"/>
        </w:rPr>
      </w:pPr>
    </w:p>
    <w:p w14:paraId="3266B19A" w14:textId="05AD965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Influence of Leadership</w:t>
      </w:r>
    </w:p>
    <w:p w14:paraId="28B83EE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Manasseh's initial actions led Judah into sin, showing the profound impact a leader can have on their followers. Leaders are called to guide others toward righteousness. "Be shepherds of God’s flock that is among you, watching over them—not out of compulsion, but because it is God’s will" (1 Peter 5:2).</w:t>
      </w:r>
    </w:p>
    <w:p w14:paraId="2576614E" w14:textId="77777777" w:rsidR="00234FB6" w:rsidRDefault="00234FB6" w:rsidP="00234FB6">
      <w:pPr>
        <w:spacing w:line="247" w:lineRule="auto"/>
      </w:pPr>
      <w:r w:rsidRPr="00F6333B">
        <w:rPr>
          <w:rFonts w:eastAsia="Times New Roman"/>
          <w:kern w:val="0"/>
          <w:sz w:val="21"/>
          <w:szCs w:val="21"/>
        </w:rPr>
        <w:t>1. How can a leader's actions impact the spiritual direction of their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leaders who have led others astray?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positive leadership in your community or workplace?</w:t>
      </w:r>
    </w:p>
    <w:p w14:paraId="4BF8D9AD" w14:textId="276D417F"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Prayer</w:t>
      </w:r>
    </w:p>
    <w:p w14:paraId="24C3A4A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Manasseh's story highlights the transformative power of prayer. In his distress, he turned to God, and his prayers were answered. Prayer is a direct line to our Creator, offering guidance and strength. "The prayer of a righteous man has great power to prevail" (James 5:16).</w:t>
      </w:r>
    </w:p>
    <w:p w14:paraId="0091711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Manasseh's prayer inspire your approach to seeking forgiveness and change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pivotal in Manasseh's transformation and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Manasseh's story about the power of prayer in difficult times? </w:t>
      </w:r>
    </w:p>
    <w:p w14:paraId="45370476"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0B9B8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type="column"/>
      </w:r>
    </w:p>
    <w:p w14:paraId="66AC5CF0" w14:textId="6E9B68AD"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Legacy We Leave</w:t>
      </w:r>
    </w:p>
    <w:p w14:paraId="7D765E5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Manasseh's actions had lasting effects on his son Amon, who followed in his father's early footsteps. Our actions today can influence future generations.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(Proverbs 22:6).</w:t>
      </w:r>
    </w:p>
    <w:p w14:paraId="410F392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Manasseh's story influence the legacy you hope to leave behind?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a positive legacy despite past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repentance is crucial in shaping the legacy we leave? </w:t>
      </w:r>
    </w:p>
    <w:p w14:paraId="000F7FE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Remove Idols</w:t>
      </w:r>
    </w:p>
    <w:p w14:paraId="6DAB983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After his repentance, Manasseh removed the foreign gods and idols from the Lord's temple. This act symbolizes the need to remove anything that takes God's place in our hearts. "Little children, keep yourselves from idols" (1 John 5:21).</w:t>
      </w:r>
    </w:p>
    <w:p w14:paraId="6AFC40A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removing idols is crucial for spiritual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idols don't return in your life? </w:t>
      </w:r>
    </w:p>
    <w:p w14:paraId="689E001B"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3518E4"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CFBD7A9" w14:textId="77777777" w:rsidR="00234FB6" w:rsidRDefault="00234FB6" w:rsidP="00234FB6">
      <w:pPr>
        <w:spacing w:line="247" w:lineRule="auto"/>
        <w:rPr>
          <w:rFonts w:eastAsia="Times New Roman"/>
          <w:b/>
          <w:bCs/>
          <w:kern w:val="0"/>
          <w:sz w:val="21"/>
          <w:szCs w:val="21"/>
        </w:rPr>
      </w:pPr>
    </w:p>
    <w:p w14:paraId="6A48AB04" w14:textId="3908ADAF"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Joy of Restoration</w:t>
      </w:r>
    </w:p>
    <w:p w14:paraId="00D5B7C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Manasseh's story ends with his restoration to the throne and a renewed commitment to God. This joy of restoration is available to all who turn back to God. "Restore to me the joy of Your salvation, and sustain me with a willing spirit" (Psalm 51:12).</w:t>
      </w:r>
    </w:p>
    <w:p w14:paraId="21F7584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find joy in personal restoration after making poor choices, like Manasseh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experiencing true joy in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relationships and find joy, similar to Manasseh's return to God? </w:t>
      </w:r>
    </w:p>
    <w:p w14:paraId="29019A1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Testimony of a Changed Life</w:t>
      </w:r>
    </w:p>
    <w:p w14:paraId="3D815FF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Manasseh's life is a testament to the power of God's grace and the possibility of change. His story encourages us to share our own testimonies of transformation. "But you will receive power when the Holy Spirit comes upon you, and you will be My witnesses" (Acts 1:8).</w:t>
      </w:r>
    </w:p>
    <w:p w14:paraId="274ACB9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These lessons from 2 Chronicles 33 remind us of the enduring truths found in Scripture, encouraging us to live lives that reflect God's love and grace.</w:t>
      </w:r>
    </w:p>
    <w:p w14:paraId="7B70A3E9"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Manasseh's transformation inspire you to seek change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personal growth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demonstrate a changed life to those around you?</w:t>
      </w:r>
      <w:r w:rsidRPr="001B37DC">
        <w:br w:type="page"/>
      </w:r>
    </w:p>
    <w:p w14:paraId="2B4D15DC"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34 Teaching Points and Bible Study Questions</w:t>
      </w:r>
    </w:p>
    <w:p w14:paraId="474C6845" w14:textId="048D3402"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Youthful Leadership</w:t>
      </w:r>
    </w:p>
    <w:p w14:paraId="5949069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34, we meet Josiah, who became king at just eight years old. His story reminds us that age is not a barrier to making a significant impact. Josiah's early reign shows that God can use anyone, regardless of age, to bring about change. As it is written, "Josiah was eight years old when he became king, and he reigned in Jerusalem thirty-one years" (2 Chronicles 34:1). This encourages us to nurture and support young leaders in our communities, trusting that God can work through them mightily.</w:t>
      </w:r>
    </w:p>
    <w:p w14:paraId="618FB64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young leaders today inspire positive change like Josiah did in his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Josiah's youthful perspective was crucial for reforming his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and support young leaders in your community? </w:t>
      </w:r>
    </w:p>
    <w:p w14:paraId="6150F50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Seeking God with All Your Heart</w:t>
      </w:r>
    </w:p>
    <w:p w14:paraId="79D4AD3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Josiah's reign is marked by his earnest pursuit of God. At sixteen, he began to seek the God of his ancestor David. This pursuit led to profound reforms in Judah. "In the eighth year of his reign, while he was still young, Josiah began to seek the God of his father David" (2 Chronicles 34:3). This teaches us the importance of seeking God wholeheartedly, knowing that such devotion can lead to transformative changes in our lives and communities.</w:t>
      </w:r>
    </w:p>
    <w:p w14:paraId="6F06D0A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actively seek God with all your heart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might you make to prioritize seeking God wholeheartedly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God with all your heart leads to personal transformation? </w:t>
      </w:r>
    </w:p>
    <w:p w14:paraId="7996E180"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994633"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C260055" w14:textId="77777777" w:rsidR="00234FB6" w:rsidRDefault="00234FB6" w:rsidP="00234FB6">
      <w:pPr>
        <w:spacing w:line="247" w:lineRule="auto"/>
        <w:rPr>
          <w:rFonts w:eastAsia="Times New Roman"/>
          <w:b/>
          <w:bCs/>
          <w:kern w:val="0"/>
          <w:sz w:val="21"/>
          <w:szCs w:val="21"/>
        </w:rPr>
      </w:pPr>
    </w:p>
    <w:p w14:paraId="737E97D0" w14:textId="4E27138E"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Removing Idols</w:t>
      </w:r>
    </w:p>
    <w:p w14:paraId="5A92F2F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Josiah's reforms included purging Judah and Jerusalem of idols. He understood that true worship of God requires removing anything that competes for our devotion. "He began to purge Judah and Jerusalem of the high places, the Asherah poles, the carved idols, and the cast images" (2 Chronicles 34:3). This serves as a reminder to examine our own lives for modern-day idols and to remove anything that distracts us from our relationship with God.</w:t>
      </w:r>
    </w:p>
    <w:p w14:paraId="5280811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 prioritize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removing idols is crucial for spiritual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idols don't reappear in your life after removal? </w:t>
      </w:r>
    </w:p>
    <w:p w14:paraId="26E53D80"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Restoring Worship</w:t>
      </w:r>
    </w:p>
    <w:p w14:paraId="437531C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Josiah's commitment to restoring the temple underscores the importance of worship in our spiritual lives. He recognized that a dedicated place for worship was essential for the people to connect with God. "In the eighteenth year of his reign, to purify the land and the temple, he sent </w:t>
      </w:r>
      <w:proofErr w:type="spellStart"/>
      <w:r w:rsidRPr="00F6333B">
        <w:rPr>
          <w:rFonts w:eastAsia="Times New Roman"/>
          <w:kern w:val="0"/>
          <w:sz w:val="21"/>
          <w:szCs w:val="21"/>
        </w:rPr>
        <w:t>Shaphan</w:t>
      </w:r>
      <w:proofErr w:type="spellEnd"/>
      <w:r w:rsidRPr="00F6333B">
        <w:rPr>
          <w:rFonts w:eastAsia="Times New Roman"/>
          <w:kern w:val="0"/>
          <w:sz w:val="21"/>
          <w:szCs w:val="21"/>
        </w:rPr>
        <w:t xml:space="preserve"> son of </w:t>
      </w:r>
      <w:proofErr w:type="spellStart"/>
      <w:r w:rsidRPr="00F6333B">
        <w:rPr>
          <w:rFonts w:eastAsia="Times New Roman"/>
          <w:kern w:val="0"/>
          <w:sz w:val="21"/>
          <w:szCs w:val="21"/>
        </w:rPr>
        <w:t>Azaliah</w:t>
      </w:r>
      <w:proofErr w:type="spellEnd"/>
      <w:r w:rsidRPr="00F6333B">
        <w:rPr>
          <w:rFonts w:eastAsia="Times New Roman"/>
          <w:kern w:val="0"/>
          <w:sz w:val="21"/>
          <w:szCs w:val="21"/>
        </w:rPr>
        <w:t xml:space="preserve">, </w:t>
      </w:r>
      <w:proofErr w:type="spellStart"/>
      <w:r w:rsidRPr="00F6333B">
        <w:rPr>
          <w:rFonts w:eastAsia="Times New Roman"/>
          <w:kern w:val="0"/>
          <w:sz w:val="21"/>
          <w:szCs w:val="21"/>
        </w:rPr>
        <w:t>Maaseiah</w:t>
      </w:r>
      <w:proofErr w:type="spellEnd"/>
      <w:r w:rsidRPr="00F6333B">
        <w:rPr>
          <w:rFonts w:eastAsia="Times New Roman"/>
          <w:kern w:val="0"/>
          <w:sz w:val="21"/>
          <w:szCs w:val="21"/>
        </w:rPr>
        <w:t xml:space="preserve"> the governor of the city, and </w:t>
      </w:r>
      <w:proofErr w:type="spellStart"/>
      <w:r w:rsidRPr="00F6333B">
        <w:rPr>
          <w:rFonts w:eastAsia="Times New Roman"/>
          <w:kern w:val="0"/>
          <w:sz w:val="21"/>
          <w:szCs w:val="21"/>
        </w:rPr>
        <w:t>Joah</w:t>
      </w:r>
      <w:proofErr w:type="spellEnd"/>
      <w:r w:rsidRPr="00F6333B">
        <w:rPr>
          <w:rFonts w:eastAsia="Times New Roman"/>
          <w:kern w:val="0"/>
          <w:sz w:val="21"/>
          <w:szCs w:val="21"/>
        </w:rPr>
        <w:t xml:space="preserve"> son of </w:t>
      </w:r>
      <w:proofErr w:type="spellStart"/>
      <w:r w:rsidRPr="00F6333B">
        <w:rPr>
          <w:rFonts w:eastAsia="Times New Roman"/>
          <w:kern w:val="0"/>
          <w:sz w:val="21"/>
          <w:szCs w:val="21"/>
        </w:rPr>
        <w:t>Joahaz</w:t>
      </w:r>
      <w:proofErr w:type="spellEnd"/>
      <w:r w:rsidRPr="00F6333B">
        <w:rPr>
          <w:rFonts w:eastAsia="Times New Roman"/>
          <w:kern w:val="0"/>
          <w:sz w:val="21"/>
          <w:szCs w:val="21"/>
        </w:rPr>
        <w:t xml:space="preserve"> the recorder to repair the house of the LORD his God" (2 Chronicles 34:8). This encourages us to prioritize worship and maintain spaces where we can gather to honor God.</w:t>
      </w:r>
    </w:p>
    <w:p w14:paraId="0203E78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restoring worship in your life impact your daily decisions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restoring worship is essential for personal and community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worship in your weekly routine? </w:t>
      </w:r>
    </w:p>
    <w:p w14:paraId="1887F744"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0A2ED6"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2425A35" w14:textId="77777777" w:rsidR="00234FB6" w:rsidRDefault="00234FB6" w:rsidP="00234FB6">
      <w:pPr>
        <w:spacing w:line="247" w:lineRule="auto"/>
        <w:rPr>
          <w:rFonts w:eastAsia="Times New Roman"/>
          <w:b/>
          <w:bCs/>
          <w:kern w:val="0"/>
          <w:sz w:val="21"/>
          <w:szCs w:val="21"/>
        </w:rPr>
      </w:pPr>
    </w:p>
    <w:p w14:paraId="6AD50086" w14:textId="26B39405"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God's Word</w:t>
      </w:r>
    </w:p>
    <w:p w14:paraId="08820B8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discovery of the Book of the Law during the temple repairs was a turning point for Josiah and the nation. When Josiah heard the words of the Law, he was deeply moved and took immediate action. "When the king heard the words of the Law, he tore his clothes" (2 Chronicles 34:19). This highlights the power of Scripture to convict and guide us, urging us to immerse ourselves in God's Word regularly.</w:t>
      </w:r>
    </w:p>
    <w:p w14:paraId="144AA9E2" w14:textId="77777777" w:rsidR="00234FB6" w:rsidRDefault="00234FB6" w:rsidP="00234FB6">
      <w:pPr>
        <w:spacing w:line="247" w:lineRule="auto"/>
      </w:pPr>
      <w:r w:rsidRPr="00F6333B">
        <w:rPr>
          <w:rFonts w:eastAsia="Times New Roman"/>
          <w:kern w:val="0"/>
          <w:sz w:val="21"/>
          <w:szCs w:val="21"/>
        </w:rPr>
        <w:t>1. How can you apply Josiah's response to God's Word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had such a transformative impact on Josiah's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changes would you make if you discovered a new understanding of God's Word today?</w:t>
      </w:r>
    </w:p>
    <w:p w14:paraId="37137028" w14:textId="4465E68E"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Repentance</w:t>
      </w:r>
    </w:p>
    <w:p w14:paraId="7FC270F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Josiah's response to the reading of the Law was one of repentance and humility. He recognized the nation's disobedience and sought God's mercy. "Go and inquire of the LORD for me and for those who remain in Israel and Judah concerning the words of the book that has been found" (2 Chronicles 34:21). This teaches us the importance of repentance in our spiritual journey, reminding us that God is gracious and forgiving when we turn back to Him.</w:t>
      </w:r>
    </w:p>
    <w:p w14:paraId="6175AC5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Josiah's actions inspire your approach to personal repentance and spiritual renewal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personal and communal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in your life? </w:t>
      </w:r>
    </w:p>
    <w:p w14:paraId="0AF4268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842062"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1482E76" w14:textId="77777777" w:rsidR="00234FB6" w:rsidRDefault="00234FB6" w:rsidP="00234FB6">
      <w:pPr>
        <w:spacing w:line="247" w:lineRule="auto"/>
        <w:rPr>
          <w:rFonts w:eastAsia="Times New Roman"/>
          <w:b/>
          <w:bCs/>
          <w:kern w:val="0"/>
          <w:sz w:val="21"/>
          <w:szCs w:val="21"/>
        </w:rPr>
      </w:pPr>
    </w:p>
    <w:p w14:paraId="7A609CED" w14:textId="7ADB11D6"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Influence of Godly Counsel</w:t>
      </w:r>
    </w:p>
    <w:p w14:paraId="677139D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Josiah sought the counsel of Huldah the prophetess, demonstrating the value of seeking godly wisdom. Her guidance confirmed the need for reform and reassured Josiah of God's plans. "So Hilkiah and those the king had sent with him went and spoke to Huldah the prophetess" (2 Chronicles 34:22). This encourages us to seek wise counsel from those who are grounded in Scripture and can provide spiritual insight.</w:t>
      </w:r>
    </w:p>
    <w:p w14:paraId="7DC3DB5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seek and apply godly counsel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Josiah valued the advice of spiritual leaders during his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surrounded by wise and godly advisors? </w:t>
      </w:r>
    </w:p>
    <w:p w14:paraId="5DC39A2F"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Covenant Renewal</w:t>
      </w:r>
    </w:p>
    <w:p w14:paraId="33FEF2C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Josiah led the people in renewing their covenant with God, committing to follow His commands wholeheartedly. "The king stood by his pillar and renewed the covenant in the presence of the LORD—to follow the LORD and to keep His commandments" (2 Chronicles 34:31). This act of renewal serves as a powerful reminder of the importance of recommitting ourselves to God and His ways, both individually and collectively.</w:t>
      </w:r>
    </w:p>
    <w:p w14:paraId="56B4F09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covenant renewal inspire personal transformation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covenant renewal is essential for maintaining a strong community of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renew your commitment to your spiritual beliefs and values? </w:t>
      </w:r>
    </w:p>
    <w:p w14:paraId="5A1482CE"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F64B4A"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4D50EECE" w14:textId="77777777" w:rsidR="00234FB6" w:rsidRDefault="00234FB6" w:rsidP="00234FB6">
      <w:pPr>
        <w:spacing w:line="247" w:lineRule="auto"/>
        <w:rPr>
          <w:rFonts w:eastAsia="Times New Roman"/>
          <w:b/>
          <w:bCs/>
          <w:kern w:val="0"/>
          <w:sz w:val="21"/>
          <w:szCs w:val="21"/>
        </w:rPr>
      </w:pPr>
    </w:p>
    <w:p w14:paraId="767DEBED" w14:textId="64B34AFE"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Legacy of Faithful Leadership</w:t>
      </w:r>
    </w:p>
    <w:p w14:paraId="57D0C99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Josiah's reforms left a lasting legacy of faithfulness in Judah. His dedication to God and His commandments set a standard for future generations. "As long as he lived, they did not fail to follow the LORD, the God of their fathers" (2 Chronicles 34:33). This inspires us to lead by example, knowing that our faithfulness can influence others and leave a positive impact for years to come.</w:t>
      </w:r>
    </w:p>
    <w:p w14:paraId="7FD2DF0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Josiah's reforms to foster a legacy of faithful leadership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ensure your leadership positively impacts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Josiah's commitment to God's law was crucial for his leadership legacy? </w:t>
      </w:r>
    </w:p>
    <w:p w14:paraId="57C1FCD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480D5EB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Throughout Josiah's story, we see God's faithfulness in responding to sincere devotion and repentance. Despite the nation's previous disobedience, God honored Josiah's efforts to restore true worship. "Because your heart was responsive and you humbled yourself before God...I have heard you, declares the LORD" (2 Chronicles 34:27). This reassures us that God is faithful to His promises and attentive to those who earnestly seek Him.</w:t>
      </w:r>
    </w:p>
    <w:p w14:paraId="43F70BBD"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Josiah's reforms inspire you to trust in God's faithfulness in your own life changes?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was evident in Josiah's response to finding the Book of the Law?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Josiah's actions to strengthen your assurance in God's promises today?</w:t>
      </w:r>
      <w:r w:rsidRPr="001B37DC">
        <w:br w:type="page"/>
      </w:r>
    </w:p>
    <w:p w14:paraId="778A1E29"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35 Teaching Points and Bible Study Questions</w:t>
      </w:r>
    </w:p>
    <w:p w14:paraId="08B3F632" w14:textId="34E62A55"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Importance of Obedience to God's Commands</w:t>
      </w:r>
    </w:p>
    <w:p w14:paraId="7AF893D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35, we see King Josiah's commitment to following God's commands, particularly in the observance of the Passover. His dedication reminds us that obedience to God is not just about following rules but about aligning our lives with His divine will. As it is written, "Josiah kept the Passover to the LORD in Jerusalem, and they slaughtered the Passover lamb on the fourteenth day of the first month" (2 Chronicles 35:1). This teaches us that true obedience brings us closer to God and His blessings.</w:t>
      </w:r>
    </w:p>
    <w:p w14:paraId="2D4C510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ensure your daily actions align with God's commands like Josiah's Passover celebration?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impacts community and personal life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instructions in challenging situations? </w:t>
      </w:r>
    </w:p>
    <w:p w14:paraId="63CC92AA"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Leadership in Faith</w:t>
      </w:r>
    </w:p>
    <w:p w14:paraId="3A2374E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Josiah's leadership was pivotal in leading the people of Judah back to God. His example shows us that strong, faith-driven leadership can inspire others to follow God's path. "He appointed the priests to their duties and encouraged them in the service of the house of the LORD" (2 Chronicles 35:2). This highlights the impact one person can have when they lead with conviction and faith.</w:t>
      </w:r>
    </w:p>
    <w:p w14:paraId="7D48800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Josiah's leadership in faith inspire you to influence your community positively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faith-based leadership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Josiah's actions to strengthen your own leadership in faith? </w:t>
      </w:r>
    </w:p>
    <w:p w14:paraId="0723EE0D"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BA1968"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8B3EE63" w14:textId="77777777" w:rsidR="00234FB6" w:rsidRDefault="00234FB6" w:rsidP="00234FB6">
      <w:pPr>
        <w:spacing w:line="247" w:lineRule="auto"/>
        <w:rPr>
          <w:rFonts w:eastAsia="Times New Roman"/>
          <w:b/>
          <w:bCs/>
          <w:kern w:val="0"/>
          <w:sz w:val="21"/>
          <w:szCs w:val="21"/>
        </w:rPr>
      </w:pPr>
    </w:p>
    <w:p w14:paraId="6164A2FF" w14:textId="0E6D787C"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Value of Community Worship</w:t>
      </w:r>
    </w:p>
    <w:p w14:paraId="6CCE06A5"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celebration of the Passover was a communal event, bringing the people together in worship and remembrance. This unity in worship is a powerful reminder of the strength found in community. "The entire assembly of Judah rejoiced, along with the priests and Levites and all the assembly that had come from Israel" (2 Chronicles 35:18). Worshiping together strengthens our faith and builds a supportive community.</w:t>
      </w:r>
    </w:p>
    <w:p w14:paraId="36E1EB5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participating in community worship enhance your personal spiritual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worship was significant in King Josiah's Passover celebration?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meaningful participation in your community's worship gatherings? </w:t>
      </w:r>
    </w:p>
    <w:p w14:paraId="140F3FB5"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Preparation in Worship</w:t>
      </w:r>
    </w:p>
    <w:p w14:paraId="280BABF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Josiah's meticulous preparation for the Passover underscores the importance of preparing our hearts and minds for worship. "They prepared the burnt offerings to be given to the divisions of the fathers’ houses of the lay people, to offer to the LORD, as it is written in the Book of Moses" (2 Chronicles 35:12). This teaches us that preparation is key to meaningful worship and spiritual growth.</w:t>
      </w:r>
    </w:p>
    <w:p w14:paraId="62D0F8D2"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preparation into your worship routine to enhance your spiritual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emphasized in King Josiah's Passover celebration?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your heart and mind before attending a worship service? </w:t>
      </w:r>
    </w:p>
    <w:p w14:paraId="5AAF49DB"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80295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1B6DB1E9" w14:textId="77777777" w:rsidR="00234FB6" w:rsidRDefault="00234FB6" w:rsidP="00234FB6">
      <w:pPr>
        <w:spacing w:line="247" w:lineRule="auto"/>
        <w:rPr>
          <w:rFonts w:eastAsia="Times New Roman"/>
          <w:b/>
          <w:bCs/>
          <w:kern w:val="0"/>
          <w:sz w:val="21"/>
          <w:szCs w:val="21"/>
        </w:rPr>
      </w:pPr>
    </w:p>
    <w:p w14:paraId="05E6852E" w14:textId="47BF92C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Significance of Remembering God's Deliverance</w:t>
      </w:r>
    </w:p>
    <w:p w14:paraId="778FF6F8"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Passover celebration was a time to remember God's deliverance of Israel from Egypt. This act of remembrance is crucial for our faith, as it keeps us grounded in God's past faithfulness. "No Passover like it had been kept in Israel since the days of Samuel the prophet" (2 Chronicles 35:18). Remembering God's works strengthens our trust in His promises.</w:t>
      </w:r>
    </w:p>
    <w:p w14:paraId="2A34E5EF" w14:textId="77777777" w:rsidR="00234FB6" w:rsidRDefault="00234FB6" w:rsidP="00234FB6">
      <w:pPr>
        <w:spacing w:line="247" w:lineRule="auto"/>
      </w:pPr>
      <w:r w:rsidRPr="00F6333B">
        <w:rPr>
          <w:rFonts w:eastAsia="Times New Roman"/>
          <w:kern w:val="0"/>
          <w:sz w:val="21"/>
          <w:szCs w:val="21"/>
        </w:rPr>
        <w:t>1. How can remembering God's past deliverance influence your response to current challenges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regularly recall God's deliverance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remember and celebrate God's deliverance daily?</w:t>
      </w:r>
    </w:p>
    <w:p w14:paraId="22672F98" w14:textId="555B4A0E"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Ignoring God's Warnings</w:t>
      </w:r>
    </w:p>
    <w:p w14:paraId="6B99AE9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Despite Josiah's faithfulness, his decision to engage in battle against Pharaoh </w:t>
      </w:r>
      <w:proofErr w:type="spellStart"/>
      <w:r w:rsidRPr="00F6333B">
        <w:rPr>
          <w:rFonts w:eastAsia="Times New Roman"/>
          <w:kern w:val="0"/>
          <w:sz w:val="21"/>
          <w:szCs w:val="21"/>
        </w:rPr>
        <w:t>Neco</w:t>
      </w:r>
      <w:proofErr w:type="spellEnd"/>
      <w:r w:rsidRPr="00F6333B">
        <w:rPr>
          <w:rFonts w:eastAsia="Times New Roman"/>
          <w:kern w:val="0"/>
          <w:sz w:val="21"/>
          <w:szCs w:val="21"/>
        </w:rPr>
        <w:t>, against God's warning, led to his downfall. "But Josiah did not turn away from him; instead, he disguised himself to fight against him" (2 Chronicles 35:22). This serves as a cautionary tale about the importance of heeding God's warnings and seeking His guidance in all decisions.</w:t>
      </w:r>
    </w:p>
    <w:p w14:paraId="01CB9E9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recognize and respond to God's warnings in our daily lives to avoid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and how can we change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heed God's guidance and avoid similar pitfalls? </w:t>
      </w:r>
    </w:p>
    <w:p w14:paraId="40C59923"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E077F4"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6898631" w14:textId="77777777" w:rsidR="00234FB6" w:rsidRDefault="00234FB6" w:rsidP="00234FB6">
      <w:pPr>
        <w:spacing w:line="247" w:lineRule="auto"/>
        <w:rPr>
          <w:rFonts w:eastAsia="Times New Roman"/>
          <w:b/>
          <w:bCs/>
          <w:kern w:val="0"/>
          <w:sz w:val="21"/>
          <w:szCs w:val="21"/>
        </w:rPr>
      </w:pPr>
    </w:p>
    <w:p w14:paraId="7B8ECDB4" w14:textId="55667453"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Impact of a Godly Legacy</w:t>
      </w:r>
    </w:p>
    <w:p w14:paraId="307678F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Josiah's reign left a lasting legacy of faithfulness to God. His life demonstrates the impact a godly legacy can have on future generations. "All Judah and Jerusalem mourned for Josiah" (2 Chronicles 35:24). Our actions today can inspire and influence those who come after us, encouraging them to walk in faith.</w:t>
      </w:r>
    </w:p>
    <w:p w14:paraId="4C0B6EF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Josiah's actions inspire you to create a lasting godly legacy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godly legacy is important for future generations in your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legacy reflects godly values and principles? </w:t>
      </w:r>
    </w:p>
    <w:p w14:paraId="6DAD3F17"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Music in Worship</w:t>
      </w:r>
    </w:p>
    <w:p w14:paraId="2A5A402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Levites played a significant role in the Passover celebration through music, highlighting the importance of music in worship. "The singers, the descendants of Asaph, were in their places according to the command of David" (2 Chronicles 35:15). Music can uplift our spirits and draw us closer to God, enhancing our worship experience.</w:t>
      </w:r>
    </w:p>
    <w:p w14:paraId="635B05A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incorporating music enhance your personal worship experience and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music played a significant role in the worship practices of ancient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music in worship remains meaningful and spiritually uplifting? </w:t>
      </w:r>
    </w:p>
    <w:p w14:paraId="674A09FC"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78093F"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20C19804" w14:textId="77777777" w:rsidR="00234FB6" w:rsidRDefault="00234FB6" w:rsidP="00234FB6">
      <w:pPr>
        <w:spacing w:line="247" w:lineRule="auto"/>
        <w:rPr>
          <w:rFonts w:eastAsia="Times New Roman"/>
          <w:b/>
          <w:bCs/>
          <w:kern w:val="0"/>
          <w:sz w:val="21"/>
          <w:szCs w:val="21"/>
        </w:rPr>
      </w:pPr>
    </w:p>
    <w:p w14:paraId="35F5E04B" w14:textId="0107BBF0"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Necessity of Sacrifice in Worship</w:t>
      </w:r>
    </w:p>
    <w:p w14:paraId="34AA6F4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sacrifices offered during the Passover were central to the celebration, reminding us of the necessity of sacrifice in our worship. "They slaughtered the Passover lambs and the priests sprinkled the blood handed to them" (2 Chronicles 35:11). Sacrifice, whether of time, resources, or self, is a vital part of our devotion to God.</w:t>
      </w:r>
    </w:p>
    <w:p w14:paraId="097C661E"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incorporate the principle of sacrifice into your daily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essential in King Josiah's Passover celebration, and how does it apply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Josiah's example about prioritizing sacrifice in your spiritual life? </w:t>
      </w:r>
    </w:p>
    <w:p w14:paraId="04664686"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Reminder of God's Sovereignty</w:t>
      </w:r>
    </w:p>
    <w:p w14:paraId="62AC29F1"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Throughout 2 Chronicles 35, we are reminded of God's sovereignty over all events. Despite human actions, God's plans prevail. "The word of the LORD came through </w:t>
      </w:r>
      <w:proofErr w:type="spellStart"/>
      <w:r w:rsidRPr="00F6333B">
        <w:rPr>
          <w:rFonts w:eastAsia="Times New Roman"/>
          <w:kern w:val="0"/>
          <w:sz w:val="21"/>
          <w:szCs w:val="21"/>
        </w:rPr>
        <w:t>Neco</w:t>
      </w:r>
      <w:proofErr w:type="spellEnd"/>
      <w:r w:rsidRPr="00F6333B">
        <w:rPr>
          <w:rFonts w:eastAsia="Times New Roman"/>
          <w:kern w:val="0"/>
          <w:sz w:val="21"/>
          <w:szCs w:val="21"/>
        </w:rPr>
        <w:t>, king of Egypt" (2 Chronicles 35:21). Recognizing God's sovereignty helps us trust in His ultimate plan, even when circumstances seem uncertain.</w:t>
      </w:r>
    </w:p>
    <w:p w14:paraId="01D1E34A" w14:textId="77777777" w:rsidR="00234FB6" w:rsidRPr="001B37DC" w:rsidRDefault="00234FB6" w:rsidP="00234FB6">
      <w:pPr>
        <w:spacing w:line="247" w:lineRule="auto"/>
        <w:rPr>
          <w:rFonts w:eastAsia="Times New Roman"/>
          <w:kern w:val="0"/>
          <w:sz w:val="21"/>
          <w:szCs w:val="21"/>
        </w:rPr>
      </w:pPr>
      <w:r w:rsidRPr="00F6333B">
        <w:rPr>
          <w:rFonts w:eastAsia="Times New Roman"/>
          <w:kern w:val="0"/>
          <w:sz w:val="21"/>
          <w:szCs w:val="21"/>
        </w:rPr>
        <w:t>1. How can you recognize God's sovereignty in your daily decisions and actions like Josiah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sovereignty when facing uncertainty?</w:t>
      </w:r>
      <w:r w:rsidRPr="001B37DC">
        <w:br w:type="page"/>
      </w:r>
    </w:p>
    <w:p w14:paraId="6C092E1A" w14:textId="77777777" w:rsidR="00234FB6" w:rsidRPr="00E14BB6" w:rsidRDefault="00234FB6" w:rsidP="00234FB6">
      <w:pPr>
        <w:spacing w:line="247" w:lineRule="auto"/>
        <w:jc w:val="center"/>
        <w:outlineLvl w:val="0"/>
        <w:rPr>
          <w:rFonts w:eastAsia="Times New Roman"/>
          <w:b/>
          <w:bCs/>
          <w:kern w:val="36"/>
          <w:sz w:val="32"/>
          <w:szCs w:val="32"/>
        </w:rPr>
      </w:pPr>
      <w:r w:rsidRPr="00E14BB6">
        <w:rPr>
          <w:rFonts w:eastAsia="Times New Roman"/>
          <w:b/>
          <w:bCs/>
          <w:kern w:val="36"/>
          <w:sz w:val="32"/>
          <w:szCs w:val="32"/>
        </w:rPr>
        <w:t>2 Chronicles 36 Teaching Points and Bible Study Questions</w:t>
      </w:r>
    </w:p>
    <w:p w14:paraId="373A7955" w14:textId="3DF1A347"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Consequences of Ignoring God’s Commands</w:t>
      </w:r>
    </w:p>
    <w:p w14:paraId="594D933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In 2 Chronicles 36, we see the tragic downfall of Judah due to their persistent disobedience. The chapter reminds us that ignoring God’s commands leads to dire consequences. As it is written, "The LORD, the God of their fathers, sent word to them through His messengers again and again, because He had compassion on His people and on His dwelling place" (2 Chronicles 36:15). Yet, they did not listen. This serves as a powerful reminder to heed God’s Word and live according to His will.</w:t>
      </w:r>
    </w:p>
    <w:p w14:paraId="10155696"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ignoring God's commands in daily life lead to personal or communal consequences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aligning your actions with God's instructions?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past consequences help us make better choices in our spiritual journey? </w:t>
      </w:r>
    </w:p>
    <w:p w14:paraId="1DA7756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Leadership</w:t>
      </w:r>
    </w:p>
    <w:p w14:paraId="3C500A7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chapter highlights the reigns of several kings, each with varying degrees of faithfulness to God. Jehoiakim, for instance, did evil in the eyes of the Lord, leading to his downfall. This illustrates the importance of godly leadership. Leaders who seek God’s guidance can steer their people toward righteousness and prosperity, while those who turn away can lead to ruin.</w:t>
      </w:r>
    </w:p>
    <w:p w14:paraId="65AE88D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ensure our leaders prioritize godly values in their decision-making processes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for the spiritual health of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godly leadership in your local church or community? </w:t>
      </w:r>
    </w:p>
    <w:p w14:paraId="124A63A6"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9D5B42"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71E8C45" w14:textId="77777777" w:rsidR="00234FB6" w:rsidRDefault="00234FB6" w:rsidP="00234FB6">
      <w:pPr>
        <w:spacing w:line="247" w:lineRule="auto"/>
        <w:rPr>
          <w:rFonts w:eastAsia="Times New Roman"/>
          <w:b/>
          <w:bCs/>
          <w:kern w:val="0"/>
          <w:sz w:val="21"/>
          <w:szCs w:val="21"/>
        </w:rPr>
      </w:pPr>
    </w:p>
    <w:p w14:paraId="73C390FD" w14:textId="7CC2C578"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Role of Prophets in Guiding the People</w:t>
      </w:r>
    </w:p>
    <w:p w14:paraId="309E3CA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Prophets played a crucial role in guiding the people back to God. Despite the people’s rebellion, God sent prophets to warn them. "But they mocked the messengers of God, despised His words, and scoffed at His prophets" (2 Chronicles 36:16). This teaches us to value and listen to those who speak God’s truth, as they are sent to guide us back to the right path.</w:t>
      </w:r>
    </w:p>
    <w:p w14:paraId="4189F7E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we discern and apply prophetic guidance in our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prophetic messages, and how can we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prophets' persistence in guiding people despite opposition? </w:t>
      </w:r>
    </w:p>
    <w:p w14:paraId="64F786CB"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Patience and Compassion of God</w:t>
      </w:r>
    </w:p>
    <w:p w14:paraId="06FB16F4"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God’s patience is evident as He repeatedly sent messengers to warn His people. His compassion is boundless, giving them numerous chances to repent. This patience is a testament to God’s enduring love and desire for us to return to Him. It’s a call to appreciate His grace and not take it for granted.</w:t>
      </w:r>
    </w:p>
    <w:p w14:paraId="69AC561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demonstrate patience and compassion in challenging situations, reflecting God's character in 2 Chronicles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showed patience despite repeated disobedience, and how can this inspire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compassion in 2 Chronicles 36 to improve your relationships with others? </w:t>
      </w:r>
    </w:p>
    <w:p w14:paraId="4F0ACFC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0571A9"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89F4729" w14:textId="77777777" w:rsidR="00234FB6" w:rsidRDefault="00234FB6" w:rsidP="00234FB6">
      <w:pPr>
        <w:spacing w:line="247" w:lineRule="auto"/>
        <w:rPr>
          <w:rFonts w:eastAsia="Times New Roman"/>
          <w:b/>
          <w:bCs/>
          <w:kern w:val="0"/>
          <w:sz w:val="21"/>
          <w:szCs w:val="21"/>
        </w:rPr>
      </w:pPr>
    </w:p>
    <w:p w14:paraId="1370C80B" w14:textId="77E64984"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Inevitability of God’s Justice</w:t>
      </w:r>
    </w:p>
    <w:p w14:paraId="68B70D3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Despite His patience, God’s justice is inevitable. When the people continued in their rebellion, God allowed the Babylonians to conquer Judah.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He brought up against them the king of the Chaldeans" (2 Chronicles 36:17). This serves as a sobering reminder that while God is merciful, His justice will ultimately prevail.</w:t>
      </w:r>
    </w:p>
    <w:p w14:paraId="7C7C26C6" w14:textId="77777777" w:rsidR="00234FB6" w:rsidRDefault="00234FB6" w:rsidP="00234FB6">
      <w:pPr>
        <w:spacing w:line="247" w:lineRule="auto"/>
      </w:pPr>
      <w:r w:rsidRPr="00F6333B">
        <w:rPr>
          <w:rFonts w:eastAsia="Times New Roman"/>
          <w:kern w:val="0"/>
          <w:sz w:val="21"/>
          <w:szCs w:val="21"/>
        </w:rPr>
        <w:t>1. How can you recognize and respond to signs of God's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God's warnings leads to inevitable consequences,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actions with God's justice to prevent negative outcomes?</w:t>
      </w:r>
    </w:p>
    <w:p w14:paraId="4110FAB6" w14:textId="63F65733"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Destruction of the Temple as a Symbol of Judgment</w:t>
      </w:r>
    </w:p>
    <w:p w14:paraId="436EFACC"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destruction of the temple was a significant event, symbolizing God’s judgment on Judah. It was a physical manifestation of the spiritual decay that had taken place. This teaches us the importance of maintaining our spiritual temples—our hearts and lives—pure and devoted to God.</w:t>
      </w:r>
    </w:p>
    <w:p w14:paraId="1398466B"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the destruction of the temple inform your understanding of consequences for ignoring warnings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the temple's destruction, and how does this shape your view of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temple's destruction about maintaining spiritual priorities in your life? </w:t>
      </w:r>
    </w:p>
    <w:p w14:paraId="105CE82F"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56D761"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54871597" w14:textId="77777777" w:rsidR="00234FB6" w:rsidRDefault="00234FB6" w:rsidP="00234FB6">
      <w:pPr>
        <w:spacing w:line="247" w:lineRule="auto"/>
        <w:rPr>
          <w:rFonts w:eastAsia="Times New Roman"/>
          <w:b/>
          <w:bCs/>
          <w:kern w:val="0"/>
          <w:sz w:val="21"/>
          <w:szCs w:val="21"/>
        </w:rPr>
      </w:pPr>
    </w:p>
    <w:p w14:paraId="53D23656" w14:textId="7D91917B"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Hope of Restoration</w:t>
      </w:r>
    </w:p>
    <w:p w14:paraId="427B5550"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Even in the midst of judgment, there is hope. The chapter ends with the decree of Cyrus, king of Persia, allowing the exiles to return and rebuild the temple. "The LORD stirred the spirit of Cyrus king of Persia" (2 Chronicles 36:22). This shows that God’s plans for restoration are always in motion, offering hope and a future to those who turn back to Him.</w:t>
      </w:r>
    </w:p>
    <w:p w14:paraId="1084B043"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mistakes to aid in your spiritual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plan for restoration encourage perseverance in difficult times? </w:t>
      </w:r>
    </w:p>
    <w:p w14:paraId="4D6AB7C8"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 Over Nations</w:t>
      </w:r>
    </w:p>
    <w:p w14:paraId="12194B67"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 xml:space="preserve">God’s sovereignty is evident as He uses foreign kings to fulfill His purposes. The rise of Cyrus and the fall of Babylon demonstrate that God is in control of all nations and rulers. This reassures us that no matter the political climate, God’s will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ultimately being accomplished.</w:t>
      </w:r>
    </w:p>
    <w:p w14:paraId="6F6E566D"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leaders to rise and fall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community? </w:t>
      </w:r>
    </w:p>
    <w:p w14:paraId="01C52A2A" w14:textId="77777777" w:rsidR="00234FB6" w:rsidRDefault="00234FB6" w:rsidP="00234FB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400D3C" w14:textId="77777777" w:rsidR="00234FB6" w:rsidRDefault="00234FB6">
      <w:pPr>
        <w:spacing w:after="0" w:line="240" w:lineRule="auto"/>
        <w:rPr>
          <w:rFonts w:eastAsia="Times New Roman"/>
          <w:b/>
          <w:bCs/>
          <w:kern w:val="0"/>
          <w:sz w:val="21"/>
          <w:szCs w:val="21"/>
        </w:rPr>
      </w:pPr>
      <w:r>
        <w:rPr>
          <w:rFonts w:eastAsia="Times New Roman"/>
          <w:b/>
          <w:bCs/>
          <w:kern w:val="0"/>
          <w:sz w:val="21"/>
          <w:szCs w:val="21"/>
        </w:rPr>
        <w:br w:type="page"/>
      </w:r>
    </w:p>
    <w:p w14:paraId="7DA583A8" w14:textId="77777777" w:rsidR="00234FB6" w:rsidRDefault="00234FB6" w:rsidP="00234FB6">
      <w:pPr>
        <w:spacing w:line="247" w:lineRule="auto"/>
        <w:rPr>
          <w:rFonts w:eastAsia="Times New Roman"/>
          <w:b/>
          <w:bCs/>
          <w:kern w:val="0"/>
          <w:sz w:val="21"/>
          <w:szCs w:val="21"/>
        </w:rPr>
      </w:pPr>
    </w:p>
    <w:p w14:paraId="76F693A6" w14:textId="33487461" w:rsidR="00234FB6" w:rsidRPr="00F6333B" w:rsidRDefault="00234FB6" w:rsidP="00234FB6">
      <w:pPr>
        <w:spacing w:line="247" w:lineRule="auto"/>
        <w:rPr>
          <w:rFonts w:eastAsia="Times New Roman"/>
          <w:kern w:val="0"/>
          <w:sz w:val="21"/>
          <w:szCs w:val="21"/>
        </w:rPr>
      </w:pPr>
      <w:r w:rsidRPr="00F6333B">
        <w:rPr>
          <w:rFonts w:eastAsia="Times New Roman"/>
          <w:b/>
          <w:bCs/>
          <w:kern w:val="0"/>
          <w:sz w:val="21"/>
          <w:szCs w:val="21"/>
        </w:rPr>
        <w:t>The Power of God’s Word to Fulfill Prophecy</w:t>
      </w:r>
    </w:p>
    <w:p w14:paraId="6C8B317A"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The events in 2 Chronicles 36 fulfill the prophecies spoken by Jeremiah. This underscores the power and reliability of God’s Word. "To fulfill the word of the LORD spoken by Jeremiah" (2 Chronicles 36:21). We can trust that what God has promised will come to pass, giving us confidence in His plans for our lives.</w:t>
      </w:r>
    </w:p>
    <w:p w14:paraId="32F5FDFF"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1. How can you apply the fulfillment of prophecy to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fulfilled prophecy can impact your daily decision-making and trust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respond to God's Word actively working in your life? </w:t>
      </w:r>
    </w:p>
    <w:p w14:paraId="221DF009" w14:textId="77777777" w:rsidR="00234FB6" w:rsidRPr="00F6333B" w:rsidRDefault="00234FB6" w:rsidP="00234FB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 and Renewal</w:t>
      </w:r>
    </w:p>
    <w:p w14:paraId="718E5F49" w14:textId="77777777" w:rsidR="00234FB6" w:rsidRPr="00F6333B" w:rsidRDefault="00234FB6" w:rsidP="00234FB6">
      <w:pPr>
        <w:spacing w:line="247" w:lineRule="auto"/>
        <w:rPr>
          <w:rFonts w:eastAsia="Times New Roman"/>
          <w:kern w:val="0"/>
          <w:sz w:val="21"/>
          <w:szCs w:val="21"/>
        </w:rPr>
      </w:pPr>
      <w:r w:rsidRPr="00F6333B">
        <w:rPr>
          <w:rFonts w:eastAsia="Times New Roman"/>
          <w:kern w:val="0"/>
          <w:sz w:val="21"/>
          <w:szCs w:val="21"/>
        </w:rPr>
        <w:t>Finally, the chapter is a call to repentance and renewal. It encourages us to examine our lives, turn from sin, and seek God’s forgiveness. The story of Judah serves as a cautionary tale, urging us to learn from their mistakes and embrace a life of faithfulness to God. Let us be inspired to renew our commitment to Him, knowing that His arms are always open to receive us.</w:t>
      </w:r>
    </w:p>
    <w:p w14:paraId="7DEA6170" w14:textId="77777777" w:rsidR="00234FB6" w:rsidRDefault="00234FB6" w:rsidP="00234FB6">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renew your commitment to God amidst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ignoring calls for repentance leads to negative consequences in personal growth?</w:t>
      </w:r>
    </w:p>
    <w:p w14:paraId="1D428ADD" w14:textId="23A8F183" w:rsidR="00F635E4" w:rsidRDefault="00F635E4" w:rsidP="00F635E4">
      <w:pPr>
        <w:jc w:val="center"/>
        <w:rPr>
          <w:rFonts w:eastAsia="Times New Roman"/>
          <w:b/>
          <w:bCs/>
          <w:kern w:val="36"/>
          <w:sz w:val="21"/>
          <w:szCs w:val="21"/>
        </w:rPr>
      </w:pPr>
    </w:p>
    <w:p w14:paraId="58066539" w14:textId="77777777" w:rsidR="00F6333B" w:rsidRPr="001B37DC" w:rsidRDefault="00F6333B" w:rsidP="00F21BC0">
      <w:pPr>
        <w:spacing w:line="247" w:lineRule="auto"/>
        <w:rPr>
          <w:rFonts w:eastAsia="Times New Roman"/>
          <w:kern w:val="0"/>
          <w:sz w:val="21"/>
          <w:szCs w:val="21"/>
        </w:rPr>
      </w:pP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10F42" w14:textId="77777777" w:rsidR="003A2C9F" w:rsidRDefault="003A2C9F" w:rsidP="00993188">
      <w:pPr>
        <w:spacing w:after="0" w:line="240" w:lineRule="auto"/>
      </w:pPr>
      <w:r>
        <w:separator/>
      </w:r>
    </w:p>
  </w:endnote>
  <w:endnote w:type="continuationSeparator" w:id="0">
    <w:p w14:paraId="1F2798D4" w14:textId="77777777" w:rsidR="003A2C9F" w:rsidRDefault="003A2C9F"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8504"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4C8A4F9"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06DB8FA"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B44F" w14:textId="77777777" w:rsidR="007F1F09" w:rsidRPr="007F1F09" w:rsidRDefault="007F1F09" w:rsidP="00506EB5">
    <w:pPr>
      <w:pStyle w:val="Footer"/>
      <w:framePr w:wrap="none" w:vAnchor="text" w:hAnchor="margin" w:xAlign="center" w:y="1"/>
      <w:rPr>
        <w:rStyle w:val="PageNumber"/>
        <w:sz w:val="11"/>
        <w:szCs w:val="11"/>
      </w:rPr>
    </w:pPr>
  </w:p>
  <w:p w14:paraId="037714D8"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A67434A"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50B0B667" wp14:editId="26527E0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5B9F955" wp14:editId="0A9F1876">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D36CA"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F6D7"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7145C64"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5D71A" w14:textId="77777777" w:rsidR="003A2C9F" w:rsidRDefault="003A2C9F" w:rsidP="00993188">
      <w:pPr>
        <w:spacing w:after="0" w:line="240" w:lineRule="auto"/>
      </w:pPr>
      <w:r>
        <w:separator/>
      </w:r>
    </w:p>
  </w:footnote>
  <w:footnote w:type="continuationSeparator" w:id="0">
    <w:p w14:paraId="6F121FA5" w14:textId="77777777" w:rsidR="003A2C9F" w:rsidRDefault="003A2C9F"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FB6"/>
    <w:rsid w:val="00000CDF"/>
    <w:rsid w:val="00037514"/>
    <w:rsid w:val="000421EA"/>
    <w:rsid w:val="00051B34"/>
    <w:rsid w:val="000B6F4F"/>
    <w:rsid w:val="00153A4F"/>
    <w:rsid w:val="00177C6D"/>
    <w:rsid w:val="00194992"/>
    <w:rsid w:val="001B37DC"/>
    <w:rsid w:val="001B511C"/>
    <w:rsid w:val="001C43A9"/>
    <w:rsid w:val="001E4954"/>
    <w:rsid w:val="001F4093"/>
    <w:rsid w:val="00223D2A"/>
    <w:rsid w:val="00234FB6"/>
    <w:rsid w:val="002358CF"/>
    <w:rsid w:val="00293064"/>
    <w:rsid w:val="003211B8"/>
    <w:rsid w:val="00351FC4"/>
    <w:rsid w:val="00391B5E"/>
    <w:rsid w:val="00397296"/>
    <w:rsid w:val="003A2C9F"/>
    <w:rsid w:val="003B6791"/>
    <w:rsid w:val="004F7C83"/>
    <w:rsid w:val="005218D9"/>
    <w:rsid w:val="00590404"/>
    <w:rsid w:val="005C237B"/>
    <w:rsid w:val="00661B7E"/>
    <w:rsid w:val="006762E8"/>
    <w:rsid w:val="00687503"/>
    <w:rsid w:val="00692F03"/>
    <w:rsid w:val="00741D82"/>
    <w:rsid w:val="00762403"/>
    <w:rsid w:val="0078350E"/>
    <w:rsid w:val="00793C4A"/>
    <w:rsid w:val="007E2F25"/>
    <w:rsid w:val="007F1F09"/>
    <w:rsid w:val="007F7ED2"/>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F1073"/>
    <w:rsid w:val="00B14F85"/>
    <w:rsid w:val="00B15325"/>
    <w:rsid w:val="00B22981"/>
    <w:rsid w:val="00B26268"/>
    <w:rsid w:val="00B4631E"/>
    <w:rsid w:val="00BB25B5"/>
    <w:rsid w:val="00BC280C"/>
    <w:rsid w:val="00C53FDE"/>
    <w:rsid w:val="00CD424F"/>
    <w:rsid w:val="00D32F91"/>
    <w:rsid w:val="00D94BD6"/>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5E9C2"/>
  <w15:chartTrackingRefBased/>
  <w15:docId w15:val="{C177E6C6-C61B-47C2-9300-BFEE6404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11</TotalTime>
  <Pages>181</Pages>
  <Words>37007</Words>
  <Characters>210942</Characters>
  <Application>Microsoft Office Word</Application>
  <DocSecurity>0</DocSecurity>
  <Lines>1757</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2025-12-30T08:40:00Z</dcterms:created>
  <dcterms:modified xsi:type="dcterms:W3CDTF">2026-01-12T03:21:00Z</dcterms:modified>
</cp:coreProperties>
</file>